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5AE8626B" w14:textId="77777777" w:rsidR="003724D2" w:rsidRDefault="003724D2" w:rsidP="00BA62FC">
      <w:pPr>
        <w:spacing w:after="0" w:line="240" w:lineRule="auto"/>
        <w:jc w:val="center"/>
        <w:rPr>
          <w:b/>
          <w:sz w:val="28"/>
          <w:szCs w:val="28"/>
        </w:rPr>
      </w:pPr>
    </w:p>
    <w:p w14:paraId="5AE8626C" w14:textId="77777777" w:rsidR="00BA62FC" w:rsidRDefault="00BA62FC" w:rsidP="00BA62FC">
      <w:pPr>
        <w:spacing w:after="0" w:line="240" w:lineRule="auto"/>
        <w:jc w:val="center"/>
        <w:rPr>
          <w:b/>
          <w:sz w:val="28"/>
          <w:szCs w:val="28"/>
        </w:rPr>
      </w:pPr>
      <w:r>
        <w:rPr>
          <w:b/>
          <w:sz w:val="28"/>
          <w:szCs w:val="28"/>
        </w:rPr>
        <w:t>Extenuating Circumstances Application</w:t>
      </w:r>
    </w:p>
    <w:p w14:paraId="17800E6F" w14:textId="77777777" w:rsidR="000F569F" w:rsidRPr="000F569F" w:rsidRDefault="000F569F" w:rsidP="00BA62FC">
      <w:pPr>
        <w:spacing w:after="0" w:line="240" w:lineRule="auto"/>
        <w:jc w:val="center"/>
        <w:rPr>
          <w:b/>
        </w:rPr>
      </w:pPr>
    </w:p>
    <w:p w14:paraId="5AE8626E" w14:textId="3B1D2504" w:rsidR="003724D2" w:rsidRDefault="00A5373E" w:rsidP="00A5373E">
      <w:pPr>
        <w:spacing w:after="0" w:line="240" w:lineRule="auto"/>
        <w:jc w:val="both"/>
      </w:pPr>
      <w:r>
        <w:t xml:space="preserve">This form should be used </w:t>
      </w:r>
      <w:r w:rsidR="006B2BD9">
        <w:t>if you</w:t>
      </w:r>
      <w:r w:rsidRPr="00A5373E">
        <w:t xml:space="preserve"> wish to inform the University of circumstances which </w:t>
      </w:r>
      <w:r w:rsidR="006B2BD9">
        <w:t>you</w:t>
      </w:r>
      <w:r w:rsidRPr="00A5373E">
        <w:t xml:space="preserve"> feel may have affected </w:t>
      </w:r>
      <w:r w:rsidR="006B2BD9">
        <w:t>your</w:t>
      </w:r>
      <w:r w:rsidRPr="00A5373E">
        <w:t xml:space="preserve"> performance in assessments or led to </w:t>
      </w:r>
      <w:r w:rsidR="006B2BD9">
        <w:t>you</w:t>
      </w:r>
      <w:r w:rsidRPr="00A5373E">
        <w:t xml:space="preserve"> being absent fro</w:t>
      </w:r>
      <w:r w:rsidR="003724D2">
        <w:t xml:space="preserve">m an examination.  </w:t>
      </w:r>
      <w:r w:rsidR="003724D2" w:rsidRPr="00A5373E">
        <w:t xml:space="preserve">Exceptionally, you may use this form to request mitigation where you have been unable to submit </w:t>
      </w:r>
      <w:r w:rsidR="003724D2">
        <w:t xml:space="preserve">an assignment </w:t>
      </w:r>
      <w:r w:rsidR="003724D2" w:rsidRPr="00A5373E">
        <w:t>on time and were unable to request an extension in advance.</w:t>
      </w:r>
      <w:r w:rsidR="003724D2" w:rsidRPr="003724D2">
        <w:rPr>
          <w:b/>
        </w:rPr>
        <w:t xml:space="preserve"> </w:t>
      </w:r>
    </w:p>
    <w:p w14:paraId="25615F7D" w14:textId="77777777" w:rsidR="000F569F" w:rsidRDefault="000F569F" w:rsidP="000F569F">
      <w:pPr>
        <w:spacing w:after="0" w:line="240" w:lineRule="auto"/>
        <w:jc w:val="center"/>
        <w:rPr>
          <w:b/>
        </w:rPr>
      </w:pPr>
    </w:p>
    <w:p w14:paraId="0F7562F1" w14:textId="668AF196" w:rsidR="000F569F" w:rsidRPr="000F569F" w:rsidRDefault="000F569F" w:rsidP="000F569F">
      <w:pPr>
        <w:spacing w:after="0" w:line="240" w:lineRule="auto"/>
        <w:jc w:val="center"/>
      </w:pPr>
      <w:r w:rsidRPr="00A5373E">
        <w:rPr>
          <w:b/>
        </w:rPr>
        <w:t xml:space="preserve">The deadline for claiming </w:t>
      </w:r>
      <w:r>
        <w:rPr>
          <w:b/>
        </w:rPr>
        <w:t>extenuating circumstances</w:t>
      </w:r>
      <w:r w:rsidRPr="00A5373E">
        <w:rPr>
          <w:b/>
        </w:rPr>
        <w:t xml:space="preserve"> </w:t>
      </w:r>
      <w:r>
        <w:rPr>
          <w:b/>
        </w:rPr>
        <w:t xml:space="preserve">is normally </w:t>
      </w:r>
      <w:r w:rsidRPr="00A5373E">
        <w:rPr>
          <w:b/>
        </w:rPr>
        <w:t>7 days after the assessment</w:t>
      </w:r>
      <w:r>
        <w:rPr>
          <w:b/>
        </w:rPr>
        <w:t xml:space="preserve"> hand-in date</w:t>
      </w:r>
      <w:r w:rsidRPr="00A5373E">
        <w:rPr>
          <w:b/>
        </w:rPr>
        <w:t>.</w:t>
      </w:r>
      <w:r>
        <w:rPr>
          <w:b/>
        </w:rPr>
        <w:t xml:space="preserve">  </w:t>
      </w:r>
      <w:r>
        <w:t>If your application is submitted after that time you must ensure that Section 6 is completed.</w:t>
      </w:r>
    </w:p>
    <w:p w14:paraId="5AE8626F" w14:textId="77777777" w:rsidR="003724D2" w:rsidRDefault="003724D2" w:rsidP="00A5373E">
      <w:pPr>
        <w:spacing w:after="0" w:line="240" w:lineRule="auto"/>
        <w:jc w:val="both"/>
      </w:pPr>
    </w:p>
    <w:p w14:paraId="5AE86272" w14:textId="3E474AFE" w:rsidR="00A5373E" w:rsidRPr="00A5373E" w:rsidRDefault="00A5373E" w:rsidP="003724D2">
      <w:pPr>
        <w:spacing w:after="0" w:line="240" w:lineRule="auto"/>
        <w:jc w:val="both"/>
      </w:pPr>
      <w:r w:rsidRPr="003724D2">
        <w:t>Before completing th</w:t>
      </w:r>
      <w:r w:rsidR="003724D2" w:rsidRPr="003724D2">
        <w:t>is</w:t>
      </w:r>
      <w:r w:rsidRPr="003724D2">
        <w:t xml:space="preserve"> form</w:t>
      </w:r>
      <w:r w:rsidRPr="00A5373E">
        <w:t xml:space="preserve">, please ensure that you </w:t>
      </w:r>
      <w:r w:rsidRPr="003724D2">
        <w:t xml:space="preserve">read </w:t>
      </w:r>
      <w:r w:rsidR="003724D2" w:rsidRPr="003724D2">
        <w:t>the guidance notes</w:t>
      </w:r>
      <w:r w:rsidR="003724D2">
        <w:t xml:space="preserve"> </w:t>
      </w:r>
      <w:r w:rsidR="002626ED">
        <w:t xml:space="preserve">attached </w:t>
      </w:r>
      <w:r w:rsidR="003724D2">
        <w:t>and</w:t>
      </w:r>
      <w:r w:rsidR="002626ED">
        <w:t xml:space="preserve"> the Code of Practice on Extenuating Circumstances (</w:t>
      </w:r>
      <w:proofErr w:type="spellStart"/>
      <w:r w:rsidR="002626ED">
        <w:t>Qa</w:t>
      </w:r>
      <w:proofErr w:type="spellEnd"/>
      <w:r w:rsidR="002626ED">
        <w:t>: G1).</w:t>
      </w:r>
      <w:r w:rsidR="003724D2">
        <w:t xml:space="preserve"> </w:t>
      </w:r>
      <w:r w:rsidR="002626ED">
        <w:t>I</w:t>
      </w:r>
      <w:r w:rsidR="003724D2">
        <w:t>f necessary</w:t>
      </w:r>
      <w:r w:rsidR="008F13A5">
        <w:t>,</w:t>
      </w:r>
      <w:r w:rsidR="003724D2">
        <w:t xml:space="preserve"> seek advice and/or assistance from Stud</w:t>
      </w:r>
      <w:r w:rsidR="008F13A5">
        <w:t>ent</w:t>
      </w:r>
      <w:r w:rsidR="003724D2">
        <w:t xml:space="preserve"> </w:t>
      </w:r>
      <w:r w:rsidR="008F13A5">
        <w:t>Advice</w:t>
      </w:r>
      <w:r w:rsidR="00CC1C5B">
        <w:t>, however,</w:t>
      </w:r>
      <w:r w:rsidR="003724D2">
        <w:t xml:space="preserve"> </w:t>
      </w:r>
      <w:r w:rsidR="00CC1C5B" w:rsidRPr="00AA4744">
        <w:t>t</w:t>
      </w:r>
      <w:r w:rsidRPr="00AA4744">
        <w:t>h</w:t>
      </w:r>
      <w:r w:rsidR="00CC1C5B" w:rsidRPr="00AA4744">
        <w:t>is</w:t>
      </w:r>
      <w:r w:rsidRPr="00AA4744">
        <w:t xml:space="preserve"> form should be completed by </w:t>
      </w:r>
      <w:r w:rsidR="006B2BD9" w:rsidRPr="00AA4744">
        <w:rPr>
          <w:b/>
        </w:rPr>
        <w:t>you</w:t>
      </w:r>
      <w:r w:rsidRPr="00AA4744">
        <w:t>.</w:t>
      </w:r>
    </w:p>
    <w:p w14:paraId="5AE86273" w14:textId="77777777" w:rsidR="003724D2" w:rsidRDefault="003724D2" w:rsidP="003724D2">
      <w:pPr>
        <w:spacing w:after="0" w:line="240" w:lineRule="auto"/>
        <w:jc w:val="center"/>
      </w:pPr>
    </w:p>
    <w:p w14:paraId="5AE86274" w14:textId="77777777" w:rsidR="003724D2" w:rsidRDefault="003724D2" w:rsidP="003724D2">
      <w:pPr>
        <w:spacing w:after="0" w:line="240" w:lineRule="auto"/>
        <w:jc w:val="center"/>
      </w:pPr>
      <w:r>
        <w:t xml:space="preserve">All sections must be completed and the form returned, with corroborating evidence attached, to </w:t>
      </w:r>
    </w:p>
    <w:p w14:paraId="5AE86275" w14:textId="32A73628" w:rsidR="003724D2" w:rsidRDefault="004264A7" w:rsidP="003724D2">
      <w:pPr>
        <w:spacing w:after="0" w:line="240" w:lineRule="auto"/>
        <w:jc w:val="center"/>
      </w:pPr>
      <w:r>
        <w:rPr>
          <w:b/>
        </w:rPr>
        <w:t>Faculty Administration Office</w:t>
      </w:r>
      <w:r w:rsidR="003724D2" w:rsidRPr="003724D2">
        <w:rPr>
          <w:b/>
        </w:rPr>
        <w:t>, Skinner Annexe, Ground Floor</w:t>
      </w:r>
      <w:r w:rsidR="003724D2">
        <w:t>.</w:t>
      </w:r>
    </w:p>
    <w:p w14:paraId="5AE86276" w14:textId="77777777" w:rsidR="00BA62FC" w:rsidRDefault="00BA62FC" w:rsidP="008E7971">
      <w:pPr>
        <w:spacing w:after="0" w:line="240" w:lineRule="auto"/>
      </w:pPr>
    </w:p>
    <w:p w14:paraId="5AE86277" w14:textId="77777777" w:rsidR="008E7971" w:rsidRPr="008E7971" w:rsidRDefault="008E7971" w:rsidP="008E7971">
      <w:pPr>
        <w:spacing w:after="80" w:line="240" w:lineRule="auto"/>
        <w:ind w:left="-142"/>
        <w:rPr>
          <w:b/>
          <w:sz w:val="28"/>
          <w:szCs w:val="28"/>
        </w:rPr>
      </w:pPr>
      <w:r w:rsidRPr="008E7971">
        <w:rPr>
          <w:b/>
          <w:sz w:val="28"/>
          <w:szCs w:val="28"/>
        </w:rPr>
        <w:t>Section 1.</w:t>
      </w:r>
    </w:p>
    <w:tbl>
      <w:tblPr>
        <w:tblStyle w:val="TableGrid"/>
        <w:tblW w:w="0" w:type="auto"/>
        <w:tblLook w:val="04A0" w:firstRow="1" w:lastRow="0" w:firstColumn="1" w:lastColumn="0" w:noHBand="0" w:noVBand="1"/>
      </w:tblPr>
      <w:tblGrid>
        <w:gridCol w:w="2882"/>
        <w:gridCol w:w="766"/>
        <w:gridCol w:w="766"/>
        <w:gridCol w:w="512"/>
        <w:gridCol w:w="256"/>
        <w:gridCol w:w="767"/>
        <w:gridCol w:w="767"/>
        <w:gridCol w:w="257"/>
        <w:gridCol w:w="510"/>
        <w:gridCol w:w="766"/>
        <w:gridCol w:w="767"/>
      </w:tblGrid>
      <w:tr w:rsidR="00FC30F0" w14:paraId="5AE8627A" w14:textId="77777777" w:rsidTr="008E7971">
        <w:tc>
          <w:tcPr>
            <w:tcW w:w="2943" w:type="dxa"/>
            <w:shd w:val="clear" w:color="auto" w:fill="BFBFBF" w:themeFill="background1" w:themeFillShade="BF"/>
          </w:tcPr>
          <w:p w14:paraId="5AE86278" w14:textId="77777777" w:rsidR="00FC30F0" w:rsidRPr="00FC30F0" w:rsidRDefault="00FC30F0" w:rsidP="00BA62FC">
            <w:pPr>
              <w:spacing w:before="80" w:after="80"/>
              <w:rPr>
                <w:i/>
              </w:rPr>
            </w:pPr>
            <w:r w:rsidRPr="00BA62FC">
              <w:rPr>
                <w:b/>
              </w:rPr>
              <w:t>Full Name</w:t>
            </w:r>
            <w:r>
              <w:rPr>
                <w:b/>
              </w:rPr>
              <w:t xml:space="preserve"> </w:t>
            </w:r>
            <w:r>
              <w:rPr>
                <w:i/>
              </w:rPr>
              <w:t>(please print)</w:t>
            </w:r>
          </w:p>
        </w:tc>
        <w:tc>
          <w:tcPr>
            <w:tcW w:w="6299" w:type="dxa"/>
            <w:gridSpan w:val="10"/>
          </w:tcPr>
          <w:p w14:paraId="5AE86279" w14:textId="23F1C3D1" w:rsidR="00FC30F0" w:rsidRDefault="00FC30F0" w:rsidP="00BA62FC">
            <w:pPr>
              <w:spacing w:before="80" w:after="80"/>
              <w:jc w:val="center"/>
            </w:pPr>
          </w:p>
        </w:tc>
      </w:tr>
      <w:tr w:rsidR="00FC30F0" w14:paraId="5AE86284" w14:textId="77777777" w:rsidTr="008E7971">
        <w:tc>
          <w:tcPr>
            <w:tcW w:w="2943" w:type="dxa"/>
            <w:shd w:val="clear" w:color="auto" w:fill="BFBFBF" w:themeFill="background1" w:themeFillShade="BF"/>
          </w:tcPr>
          <w:p w14:paraId="5AE8627B" w14:textId="77777777" w:rsidR="00FC30F0" w:rsidRPr="00BA62FC" w:rsidRDefault="00FC30F0" w:rsidP="00BA62FC">
            <w:pPr>
              <w:spacing w:before="80" w:after="80"/>
              <w:rPr>
                <w:b/>
              </w:rPr>
            </w:pPr>
            <w:r w:rsidRPr="00BA62FC">
              <w:rPr>
                <w:b/>
              </w:rPr>
              <w:t>Student Registration Number</w:t>
            </w:r>
          </w:p>
        </w:tc>
        <w:tc>
          <w:tcPr>
            <w:tcW w:w="787" w:type="dxa"/>
          </w:tcPr>
          <w:p w14:paraId="5AE8627C" w14:textId="3ADD5743" w:rsidR="00FC30F0" w:rsidRPr="00FC30F0" w:rsidRDefault="00FC30F0" w:rsidP="00BA62FC">
            <w:pPr>
              <w:spacing w:before="80" w:after="80"/>
              <w:jc w:val="center"/>
              <w:rPr>
                <w:b/>
              </w:rPr>
            </w:pPr>
            <w:bookmarkStart w:id="0" w:name="_GoBack"/>
            <w:bookmarkEnd w:id="0"/>
          </w:p>
        </w:tc>
        <w:tc>
          <w:tcPr>
            <w:tcW w:w="787" w:type="dxa"/>
          </w:tcPr>
          <w:p w14:paraId="5AE8627D" w14:textId="7651CAC8" w:rsidR="00FC30F0" w:rsidRDefault="00FC30F0" w:rsidP="00BA62FC">
            <w:pPr>
              <w:spacing w:before="80" w:after="80"/>
              <w:jc w:val="center"/>
            </w:pPr>
          </w:p>
        </w:tc>
        <w:tc>
          <w:tcPr>
            <w:tcW w:w="788" w:type="dxa"/>
            <w:gridSpan w:val="2"/>
          </w:tcPr>
          <w:p w14:paraId="5AE8627E" w14:textId="0E3C1AE1" w:rsidR="008E548C" w:rsidRDefault="008E548C" w:rsidP="00BA62FC">
            <w:pPr>
              <w:spacing w:before="80" w:after="80"/>
              <w:jc w:val="center"/>
            </w:pPr>
          </w:p>
        </w:tc>
        <w:tc>
          <w:tcPr>
            <w:tcW w:w="787" w:type="dxa"/>
          </w:tcPr>
          <w:p w14:paraId="5AE8627F" w14:textId="78ABEA8B" w:rsidR="00FC30F0" w:rsidRDefault="00FC30F0" w:rsidP="00BA62FC">
            <w:pPr>
              <w:spacing w:before="80" w:after="80"/>
              <w:jc w:val="center"/>
            </w:pPr>
          </w:p>
        </w:tc>
        <w:tc>
          <w:tcPr>
            <w:tcW w:w="787" w:type="dxa"/>
          </w:tcPr>
          <w:p w14:paraId="5AE86280" w14:textId="6A8B2F8B" w:rsidR="00FC30F0" w:rsidRDefault="00FC30F0" w:rsidP="00BA62FC">
            <w:pPr>
              <w:spacing w:before="80" w:after="80"/>
              <w:jc w:val="center"/>
            </w:pPr>
          </w:p>
        </w:tc>
        <w:tc>
          <w:tcPr>
            <w:tcW w:w="788" w:type="dxa"/>
            <w:gridSpan w:val="2"/>
          </w:tcPr>
          <w:p w14:paraId="5AE86281" w14:textId="580FA073" w:rsidR="00FC30F0" w:rsidRDefault="00FC30F0" w:rsidP="00BA62FC">
            <w:pPr>
              <w:spacing w:before="80" w:after="80"/>
              <w:jc w:val="center"/>
            </w:pPr>
          </w:p>
        </w:tc>
        <w:tc>
          <w:tcPr>
            <w:tcW w:w="787" w:type="dxa"/>
          </w:tcPr>
          <w:p w14:paraId="5AE86282" w14:textId="44CF196F" w:rsidR="00FC30F0" w:rsidRDefault="00FC30F0" w:rsidP="00BA62FC">
            <w:pPr>
              <w:spacing w:before="80" w:after="80"/>
              <w:jc w:val="center"/>
            </w:pPr>
          </w:p>
        </w:tc>
        <w:tc>
          <w:tcPr>
            <w:tcW w:w="788" w:type="dxa"/>
          </w:tcPr>
          <w:p w14:paraId="5AE86283" w14:textId="52ACA8A8" w:rsidR="00FC30F0" w:rsidRDefault="00FC30F0" w:rsidP="00BA62FC">
            <w:pPr>
              <w:spacing w:before="80" w:after="80"/>
              <w:jc w:val="center"/>
            </w:pPr>
          </w:p>
        </w:tc>
      </w:tr>
      <w:tr w:rsidR="00FC30F0" w14:paraId="5AE86287" w14:textId="77777777" w:rsidTr="008E7971">
        <w:tc>
          <w:tcPr>
            <w:tcW w:w="2943" w:type="dxa"/>
            <w:shd w:val="clear" w:color="auto" w:fill="BFBFBF" w:themeFill="background1" w:themeFillShade="BF"/>
          </w:tcPr>
          <w:p w14:paraId="5AE86285" w14:textId="77777777" w:rsidR="00FC30F0" w:rsidRPr="00BA62FC" w:rsidRDefault="00FC30F0" w:rsidP="00BA62FC">
            <w:pPr>
              <w:spacing w:before="80" w:after="80"/>
              <w:rPr>
                <w:b/>
              </w:rPr>
            </w:pPr>
            <w:r>
              <w:rPr>
                <w:b/>
              </w:rPr>
              <w:t>Programme of study</w:t>
            </w:r>
          </w:p>
        </w:tc>
        <w:tc>
          <w:tcPr>
            <w:tcW w:w="6299" w:type="dxa"/>
            <w:gridSpan w:val="10"/>
          </w:tcPr>
          <w:p w14:paraId="5AE86286" w14:textId="0CF1FCA0" w:rsidR="00FC30F0" w:rsidRDefault="00FC30F0" w:rsidP="00BA62FC">
            <w:pPr>
              <w:spacing w:before="80" w:after="80"/>
              <w:jc w:val="center"/>
            </w:pPr>
          </w:p>
        </w:tc>
      </w:tr>
      <w:tr w:rsidR="00FC30F0" w14:paraId="5AE8628A" w14:textId="77777777" w:rsidTr="008E7971">
        <w:tc>
          <w:tcPr>
            <w:tcW w:w="2943" w:type="dxa"/>
            <w:shd w:val="clear" w:color="auto" w:fill="BFBFBF" w:themeFill="background1" w:themeFillShade="BF"/>
          </w:tcPr>
          <w:p w14:paraId="5AE86288" w14:textId="77777777" w:rsidR="00FC30F0" w:rsidRPr="00BA62FC" w:rsidRDefault="00FC30F0" w:rsidP="00BA62FC">
            <w:pPr>
              <w:spacing w:before="80" w:after="80"/>
              <w:rPr>
                <w:b/>
              </w:rPr>
            </w:pPr>
            <w:r>
              <w:rPr>
                <w:b/>
              </w:rPr>
              <w:t>Subject (if applicable)</w:t>
            </w:r>
          </w:p>
        </w:tc>
        <w:tc>
          <w:tcPr>
            <w:tcW w:w="6299" w:type="dxa"/>
            <w:gridSpan w:val="10"/>
          </w:tcPr>
          <w:p w14:paraId="5AE86289" w14:textId="3A75357B" w:rsidR="00FC30F0" w:rsidRDefault="00FC30F0" w:rsidP="00BA62FC">
            <w:pPr>
              <w:spacing w:before="80" w:after="80"/>
              <w:jc w:val="center"/>
            </w:pPr>
          </w:p>
        </w:tc>
      </w:tr>
      <w:tr w:rsidR="00FC30F0" w14:paraId="5AE8628F" w14:textId="77777777" w:rsidTr="00FC30F0">
        <w:tc>
          <w:tcPr>
            <w:tcW w:w="2943" w:type="dxa"/>
            <w:shd w:val="clear" w:color="auto" w:fill="BFBFBF" w:themeFill="background1" w:themeFillShade="BF"/>
          </w:tcPr>
          <w:p w14:paraId="5AE8628B" w14:textId="77777777" w:rsidR="00FC30F0" w:rsidRDefault="00FC30F0" w:rsidP="00BA62FC">
            <w:pPr>
              <w:spacing w:before="80" w:after="80"/>
              <w:rPr>
                <w:b/>
              </w:rPr>
            </w:pPr>
            <w:r>
              <w:rPr>
                <w:b/>
              </w:rPr>
              <w:t>Current year of study</w:t>
            </w:r>
          </w:p>
        </w:tc>
        <w:tc>
          <w:tcPr>
            <w:tcW w:w="2099" w:type="dxa"/>
            <w:gridSpan w:val="3"/>
          </w:tcPr>
          <w:p w14:paraId="5AE8628C" w14:textId="122AB8CE" w:rsidR="00FC30F0" w:rsidRDefault="00FC30F0" w:rsidP="00BA62FC">
            <w:pPr>
              <w:spacing w:before="80" w:after="80"/>
              <w:jc w:val="center"/>
            </w:pPr>
          </w:p>
        </w:tc>
        <w:tc>
          <w:tcPr>
            <w:tcW w:w="2100" w:type="dxa"/>
            <w:gridSpan w:val="4"/>
            <w:shd w:val="clear" w:color="auto" w:fill="BFBFBF" w:themeFill="background1" w:themeFillShade="BF"/>
          </w:tcPr>
          <w:p w14:paraId="5AE8628D" w14:textId="77777777" w:rsidR="00FC30F0" w:rsidRPr="00FC30F0" w:rsidRDefault="00FC30F0" w:rsidP="00BA62FC">
            <w:pPr>
              <w:spacing w:before="80" w:after="80"/>
              <w:jc w:val="center"/>
              <w:rPr>
                <w:b/>
              </w:rPr>
            </w:pPr>
            <w:r w:rsidRPr="00FC30F0">
              <w:rPr>
                <w:b/>
              </w:rPr>
              <w:t>Full or Part-time</w:t>
            </w:r>
          </w:p>
        </w:tc>
        <w:tc>
          <w:tcPr>
            <w:tcW w:w="2100" w:type="dxa"/>
            <w:gridSpan w:val="3"/>
          </w:tcPr>
          <w:p w14:paraId="5AE8628E" w14:textId="3D9181BB" w:rsidR="00FC30F0" w:rsidRDefault="00FC30F0" w:rsidP="00BA62FC">
            <w:pPr>
              <w:spacing w:before="80" w:after="80"/>
              <w:jc w:val="center"/>
            </w:pPr>
          </w:p>
        </w:tc>
      </w:tr>
    </w:tbl>
    <w:p w14:paraId="5AE86290" w14:textId="77777777" w:rsidR="00BA62FC" w:rsidRDefault="00BA62FC" w:rsidP="00BA62FC">
      <w:pPr>
        <w:spacing w:after="0" w:line="240" w:lineRule="auto"/>
        <w:jc w:val="center"/>
      </w:pPr>
    </w:p>
    <w:p w14:paraId="5AE86291" w14:textId="77777777" w:rsidR="00BF5CEB" w:rsidRDefault="00BF5CEB" w:rsidP="008E7971">
      <w:pPr>
        <w:spacing w:after="80" w:line="240" w:lineRule="auto"/>
        <w:ind w:left="-142"/>
        <w:rPr>
          <w:b/>
          <w:sz w:val="28"/>
          <w:szCs w:val="28"/>
        </w:rPr>
      </w:pPr>
    </w:p>
    <w:p w14:paraId="5AE86292" w14:textId="163B6E62" w:rsidR="008E7971" w:rsidRPr="008E7971" w:rsidRDefault="003C0CE3" w:rsidP="008E7971">
      <w:pPr>
        <w:spacing w:after="80" w:line="240" w:lineRule="auto"/>
        <w:ind w:left="-142"/>
      </w:pPr>
      <w:r>
        <w:rPr>
          <w:b/>
          <w:sz w:val="28"/>
          <w:szCs w:val="28"/>
        </w:rPr>
        <w:t xml:space="preserve">Section </w:t>
      </w:r>
      <w:r w:rsidR="008E7971">
        <w:rPr>
          <w:b/>
          <w:sz w:val="28"/>
          <w:szCs w:val="28"/>
        </w:rPr>
        <w:t>2</w:t>
      </w:r>
      <w:r w:rsidR="008E7971" w:rsidRPr="008E7971">
        <w:rPr>
          <w:b/>
          <w:sz w:val="28"/>
          <w:szCs w:val="28"/>
        </w:rPr>
        <w:t>.</w:t>
      </w:r>
      <w:r w:rsidR="008E7971">
        <w:t xml:space="preserve"> </w:t>
      </w:r>
      <w:r w:rsidR="008E7971" w:rsidRPr="008E7971">
        <w:t xml:space="preserve">Details of assessment(s) affected, please clearly state each </w:t>
      </w:r>
      <w:proofErr w:type="gramStart"/>
      <w:r w:rsidR="008E7971" w:rsidRPr="008E7971">
        <w:t>assessments</w:t>
      </w:r>
      <w:proofErr w:type="gramEnd"/>
      <w:r w:rsidR="008E7971" w:rsidRPr="008E7971">
        <w:t xml:space="preserve"> you believe has been affected, assessments not listed will not be considered.</w:t>
      </w:r>
    </w:p>
    <w:tbl>
      <w:tblPr>
        <w:tblStyle w:val="TableGrid"/>
        <w:tblW w:w="0" w:type="auto"/>
        <w:tblLook w:val="04A0" w:firstRow="1" w:lastRow="0" w:firstColumn="1" w:lastColumn="0" w:noHBand="0" w:noVBand="1"/>
      </w:tblPr>
      <w:tblGrid>
        <w:gridCol w:w="1362"/>
        <w:gridCol w:w="4231"/>
        <w:gridCol w:w="1817"/>
        <w:gridCol w:w="1606"/>
      </w:tblGrid>
      <w:tr w:rsidR="008E7971" w14:paraId="5AE86297" w14:textId="77777777" w:rsidTr="00BF5CEB">
        <w:tc>
          <w:tcPr>
            <w:tcW w:w="1384" w:type="dxa"/>
            <w:shd w:val="clear" w:color="auto" w:fill="BFBFBF" w:themeFill="background1" w:themeFillShade="BF"/>
          </w:tcPr>
          <w:p w14:paraId="5AE86293" w14:textId="77777777" w:rsidR="008E7971" w:rsidRPr="00BF5CEB" w:rsidRDefault="008E7971" w:rsidP="008E7971">
            <w:pPr>
              <w:spacing w:before="80" w:after="80"/>
              <w:rPr>
                <w:b/>
              </w:rPr>
            </w:pPr>
            <w:r w:rsidRPr="00BF5CEB">
              <w:rPr>
                <w:b/>
              </w:rPr>
              <w:t>Module code</w:t>
            </w:r>
          </w:p>
        </w:tc>
        <w:tc>
          <w:tcPr>
            <w:tcW w:w="4394" w:type="dxa"/>
            <w:shd w:val="clear" w:color="auto" w:fill="BFBFBF" w:themeFill="background1" w:themeFillShade="BF"/>
          </w:tcPr>
          <w:p w14:paraId="5AE86294" w14:textId="77777777" w:rsidR="008E7971" w:rsidRPr="00BF5CEB" w:rsidRDefault="008E7971" w:rsidP="008E7971">
            <w:pPr>
              <w:spacing w:before="80" w:after="80"/>
              <w:jc w:val="center"/>
              <w:rPr>
                <w:b/>
              </w:rPr>
            </w:pPr>
            <w:r w:rsidRPr="00BF5CEB">
              <w:rPr>
                <w:b/>
              </w:rPr>
              <w:t>Module Title</w:t>
            </w:r>
          </w:p>
        </w:tc>
        <w:tc>
          <w:tcPr>
            <w:tcW w:w="1843" w:type="dxa"/>
            <w:shd w:val="clear" w:color="auto" w:fill="BFBFBF" w:themeFill="background1" w:themeFillShade="BF"/>
          </w:tcPr>
          <w:p w14:paraId="5AE86295" w14:textId="77777777" w:rsidR="008E7971" w:rsidRPr="00BF5CEB" w:rsidRDefault="008E7971" w:rsidP="008E7971">
            <w:pPr>
              <w:spacing w:before="80" w:after="80"/>
              <w:jc w:val="center"/>
              <w:rPr>
                <w:b/>
              </w:rPr>
            </w:pPr>
            <w:r w:rsidRPr="00BF5CEB">
              <w:rPr>
                <w:b/>
              </w:rPr>
              <w:t>Assessment Affected</w:t>
            </w:r>
          </w:p>
        </w:tc>
        <w:tc>
          <w:tcPr>
            <w:tcW w:w="1621" w:type="dxa"/>
            <w:shd w:val="clear" w:color="auto" w:fill="BFBFBF" w:themeFill="background1" w:themeFillShade="BF"/>
          </w:tcPr>
          <w:p w14:paraId="5AE86296" w14:textId="77777777" w:rsidR="008E7971" w:rsidRPr="00BF5CEB" w:rsidRDefault="008E7971" w:rsidP="008E7971">
            <w:pPr>
              <w:spacing w:before="80" w:after="80"/>
              <w:jc w:val="center"/>
              <w:rPr>
                <w:b/>
              </w:rPr>
            </w:pPr>
            <w:r w:rsidRPr="00BF5CEB">
              <w:rPr>
                <w:b/>
              </w:rPr>
              <w:t>Date of Assessment</w:t>
            </w:r>
          </w:p>
        </w:tc>
      </w:tr>
      <w:tr w:rsidR="008E7971" w14:paraId="5AE8629C" w14:textId="77777777" w:rsidTr="00BF5CEB">
        <w:tc>
          <w:tcPr>
            <w:tcW w:w="1384" w:type="dxa"/>
            <w:shd w:val="clear" w:color="auto" w:fill="auto"/>
          </w:tcPr>
          <w:p w14:paraId="5AE86298" w14:textId="539F7FCA" w:rsidR="008E7971" w:rsidRPr="00BA62FC" w:rsidRDefault="008E7971" w:rsidP="008E7971">
            <w:pPr>
              <w:spacing w:before="80" w:after="80"/>
              <w:rPr>
                <w:b/>
              </w:rPr>
            </w:pPr>
          </w:p>
        </w:tc>
        <w:tc>
          <w:tcPr>
            <w:tcW w:w="4394" w:type="dxa"/>
          </w:tcPr>
          <w:p w14:paraId="5AE86299" w14:textId="44E300B9" w:rsidR="008E7971" w:rsidRDefault="008E7971" w:rsidP="008E7971">
            <w:pPr>
              <w:spacing w:before="80" w:after="80"/>
              <w:jc w:val="center"/>
            </w:pPr>
          </w:p>
        </w:tc>
        <w:tc>
          <w:tcPr>
            <w:tcW w:w="1843" w:type="dxa"/>
          </w:tcPr>
          <w:p w14:paraId="5AE8629A" w14:textId="07E70622" w:rsidR="008E7971" w:rsidRDefault="008E7971" w:rsidP="008E7971">
            <w:pPr>
              <w:spacing w:before="80" w:after="80"/>
              <w:jc w:val="center"/>
            </w:pPr>
          </w:p>
        </w:tc>
        <w:tc>
          <w:tcPr>
            <w:tcW w:w="1621" w:type="dxa"/>
          </w:tcPr>
          <w:p w14:paraId="5AE8629B" w14:textId="0C007076" w:rsidR="008E7971" w:rsidRDefault="008E7971" w:rsidP="008E7971">
            <w:pPr>
              <w:spacing w:before="80" w:after="80"/>
              <w:jc w:val="center"/>
            </w:pPr>
          </w:p>
        </w:tc>
      </w:tr>
      <w:tr w:rsidR="008E7971" w14:paraId="5AE862A1" w14:textId="77777777" w:rsidTr="00BF5CEB">
        <w:tc>
          <w:tcPr>
            <w:tcW w:w="1384" w:type="dxa"/>
            <w:shd w:val="clear" w:color="auto" w:fill="auto"/>
          </w:tcPr>
          <w:p w14:paraId="5AE8629D" w14:textId="77777777" w:rsidR="008E7971" w:rsidRPr="00BA62FC" w:rsidRDefault="008E7971" w:rsidP="008E7971">
            <w:pPr>
              <w:spacing w:before="80" w:after="80"/>
              <w:rPr>
                <w:b/>
              </w:rPr>
            </w:pPr>
          </w:p>
        </w:tc>
        <w:tc>
          <w:tcPr>
            <w:tcW w:w="4394" w:type="dxa"/>
          </w:tcPr>
          <w:p w14:paraId="5AE8629E" w14:textId="77777777" w:rsidR="008E7971" w:rsidRDefault="008E7971" w:rsidP="008E7971">
            <w:pPr>
              <w:spacing w:before="80" w:after="80"/>
              <w:jc w:val="center"/>
            </w:pPr>
          </w:p>
        </w:tc>
        <w:tc>
          <w:tcPr>
            <w:tcW w:w="1843" w:type="dxa"/>
          </w:tcPr>
          <w:p w14:paraId="5AE8629F" w14:textId="77777777" w:rsidR="008E7971" w:rsidRDefault="008E7971" w:rsidP="008E7971">
            <w:pPr>
              <w:spacing w:before="80" w:after="80"/>
              <w:jc w:val="center"/>
            </w:pPr>
          </w:p>
        </w:tc>
        <w:tc>
          <w:tcPr>
            <w:tcW w:w="1621" w:type="dxa"/>
          </w:tcPr>
          <w:p w14:paraId="5AE862A0" w14:textId="77777777" w:rsidR="008E7971" w:rsidRDefault="008E7971" w:rsidP="008E7971">
            <w:pPr>
              <w:spacing w:before="80" w:after="80"/>
              <w:jc w:val="center"/>
            </w:pPr>
          </w:p>
        </w:tc>
      </w:tr>
      <w:tr w:rsidR="008E7971" w14:paraId="5AE862A6" w14:textId="77777777" w:rsidTr="00BF5CEB">
        <w:tc>
          <w:tcPr>
            <w:tcW w:w="1384" w:type="dxa"/>
            <w:shd w:val="clear" w:color="auto" w:fill="auto"/>
          </w:tcPr>
          <w:p w14:paraId="5AE862A2" w14:textId="77777777" w:rsidR="008E7971" w:rsidRPr="00BA62FC" w:rsidRDefault="008E7971" w:rsidP="008E7971">
            <w:pPr>
              <w:spacing w:before="80" w:after="80"/>
              <w:rPr>
                <w:b/>
              </w:rPr>
            </w:pPr>
          </w:p>
        </w:tc>
        <w:tc>
          <w:tcPr>
            <w:tcW w:w="4394" w:type="dxa"/>
          </w:tcPr>
          <w:p w14:paraId="5AE862A3" w14:textId="77777777" w:rsidR="008E7971" w:rsidRDefault="008E7971" w:rsidP="008E7971">
            <w:pPr>
              <w:spacing w:before="80" w:after="80"/>
              <w:jc w:val="center"/>
            </w:pPr>
          </w:p>
        </w:tc>
        <w:tc>
          <w:tcPr>
            <w:tcW w:w="1843" w:type="dxa"/>
          </w:tcPr>
          <w:p w14:paraId="5AE862A4" w14:textId="77777777" w:rsidR="008E7971" w:rsidRDefault="008E7971" w:rsidP="008E7971">
            <w:pPr>
              <w:spacing w:before="80" w:after="80"/>
              <w:jc w:val="center"/>
            </w:pPr>
          </w:p>
        </w:tc>
        <w:tc>
          <w:tcPr>
            <w:tcW w:w="1621" w:type="dxa"/>
          </w:tcPr>
          <w:p w14:paraId="5AE862A5" w14:textId="77777777" w:rsidR="008E7971" w:rsidRDefault="008E7971" w:rsidP="008E7971">
            <w:pPr>
              <w:spacing w:before="80" w:after="80"/>
              <w:jc w:val="center"/>
            </w:pPr>
          </w:p>
        </w:tc>
      </w:tr>
      <w:tr w:rsidR="008E7971" w14:paraId="5AE862AB" w14:textId="77777777" w:rsidTr="00BF5CEB">
        <w:tc>
          <w:tcPr>
            <w:tcW w:w="1384" w:type="dxa"/>
            <w:shd w:val="clear" w:color="auto" w:fill="auto"/>
          </w:tcPr>
          <w:p w14:paraId="5AE862A7" w14:textId="77777777" w:rsidR="008E7971" w:rsidRDefault="008E7971" w:rsidP="008E7971">
            <w:pPr>
              <w:spacing w:before="80" w:after="80"/>
              <w:rPr>
                <w:b/>
              </w:rPr>
            </w:pPr>
          </w:p>
        </w:tc>
        <w:tc>
          <w:tcPr>
            <w:tcW w:w="4394" w:type="dxa"/>
          </w:tcPr>
          <w:p w14:paraId="5AE862A8" w14:textId="77777777" w:rsidR="008E7971" w:rsidRDefault="008E7971" w:rsidP="008E7971">
            <w:pPr>
              <w:spacing w:before="80" w:after="80"/>
              <w:jc w:val="center"/>
            </w:pPr>
          </w:p>
        </w:tc>
        <w:tc>
          <w:tcPr>
            <w:tcW w:w="1843" w:type="dxa"/>
          </w:tcPr>
          <w:p w14:paraId="5AE862A9" w14:textId="77777777" w:rsidR="008E7971" w:rsidRDefault="008E7971" w:rsidP="008E7971">
            <w:pPr>
              <w:spacing w:before="80" w:after="80"/>
              <w:jc w:val="center"/>
            </w:pPr>
          </w:p>
        </w:tc>
        <w:tc>
          <w:tcPr>
            <w:tcW w:w="1621" w:type="dxa"/>
          </w:tcPr>
          <w:p w14:paraId="5AE862AA" w14:textId="77777777" w:rsidR="008E7971" w:rsidRDefault="008E7971" w:rsidP="008E7971">
            <w:pPr>
              <w:spacing w:before="80" w:after="80"/>
              <w:jc w:val="center"/>
            </w:pPr>
          </w:p>
        </w:tc>
      </w:tr>
      <w:tr w:rsidR="00BF5CEB" w14:paraId="5AE862B0" w14:textId="77777777" w:rsidTr="00BF5CEB">
        <w:tc>
          <w:tcPr>
            <w:tcW w:w="1384" w:type="dxa"/>
            <w:shd w:val="clear" w:color="auto" w:fill="auto"/>
          </w:tcPr>
          <w:p w14:paraId="5AE862AC" w14:textId="77777777" w:rsidR="00BF5CEB" w:rsidRDefault="00BF5CEB" w:rsidP="008E7971">
            <w:pPr>
              <w:spacing w:before="80" w:after="80"/>
              <w:rPr>
                <w:b/>
              </w:rPr>
            </w:pPr>
          </w:p>
        </w:tc>
        <w:tc>
          <w:tcPr>
            <w:tcW w:w="4394" w:type="dxa"/>
          </w:tcPr>
          <w:p w14:paraId="5AE862AD" w14:textId="77777777" w:rsidR="00BF5CEB" w:rsidRDefault="00BF5CEB" w:rsidP="008E7971">
            <w:pPr>
              <w:spacing w:before="80" w:after="80"/>
              <w:jc w:val="center"/>
            </w:pPr>
          </w:p>
        </w:tc>
        <w:tc>
          <w:tcPr>
            <w:tcW w:w="1843" w:type="dxa"/>
          </w:tcPr>
          <w:p w14:paraId="5AE862AE" w14:textId="77777777" w:rsidR="00BF5CEB" w:rsidRDefault="00BF5CEB" w:rsidP="008E7971">
            <w:pPr>
              <w:spacing w:before="80" w:after="80"/>
              <w:jc w:val="center"/>
            </w:pPr>
          </w:p>
        </w:tc>
        <w:tc>
          <w:tcPr>
            <w:tcW w:w="1621" w:type="dxa"/>
          </w:tcPr>
          <w:p w14:paraId="5AE862AF" w14:textId="77777777" w:rsidR="00BF5CEB" w:rsidRDefault="00BF5CEB" w:rsidP="008E7971">
            <w:pPr>
              <w:spacing w:before="80" w:after="80"/>
              <w:jc w:val="center"/>
            </w:pPr>
          </w:p>
        </w:tc>
      </w:tr>
      <w:tr w:rsidR="00BF5CEB" w14:paraId="5AE862B5" w14:textId="77777777" w:rsidTr="00BF5CEB">
        <w:tc>
          <w:tcPr>
            <w:tcW w:w="1384" w:type="dxa"/>
            <w:shd w:val="clear" w:color="auto" w:fill="auto"/>
          </w:tcPr>
          <w:p w14:paraId="5AE862B1" w14:textId="77777777" w:rsidR="00BF5CEB" w:rsidRDefault="00BF5CEB" w:rsidP="008E7971">
            <w:pPr>
              <w:spacing w:before="80" w:after="80"/>
              <w:rPr>
                <w:b/>
              </w:rPr>
            </w:pPr>
          </w:p>
        </w:tc>
        <w:tc>
          <w:tcPr>
            <w:tcW w:w="4394" w:type="dxa"/>
          </w:tcPr>
          <w:p w14:paraId="5AE862B2" w14:textId="77777777" w:rsidR="00BF5CEB" w:rsidRDefault="00BF5CEB" w:rsidP="008E7971">
            <w:pPr>
              <w:spacing w:before="80" w:after="80"/>
              <w:jc w:val="center"/>
            </w:pPr>
          </w:p>
        </w:tc>
        <w:tc>
          <w:tcPr>
            <w:tcW w:w="1843" w:type="dxa"/>
          </w:tcPr>
          <w:p w14:paraId="5AE862B3" w14:textId="77777777" w:rsidR="00BF5CEB" w:rsidRDefault="00BF5CEB" w:rsidP="008E7971">
            <w:pPr>
              <w:spacing w:before="80" w:after="80"/>
              <w:jc w:val="center"/>
            </w:pPr>
          </w:p>
        </w:tc>
        <w:tc>
          <w:tcPr>
            <w:tcW w:w="1621" w:type="dxa"/>
          </w:tcPr>
          <w:p w14:paraId="5AE862B4" w14:textId="77777777" w:rsidR="00BF5CEB" w:rsidRDefault="00BF5CEB" w:rsidP="008E7971">
            <w:pPr>
              <w:spacing w:before="80" w:after="80"/>
              <w:jc w:val="center"/>
            </w:pPr>
          </w:p>
        </w:tc>
      </w:tr>
    </w:tbl>
    <w:p w14:paraId="5AE862B6" w14:textId="77777777" w:rsidR="008E7971" w:rsidRDefault="008E7971" w:rsidP="008E7971">
      <w:pPr>
        <w:spacing w:after="0" w:line="240" w:lineRule="auto"/>
      </w:pPr>
    </w:p>
    <w:p w14:paraId="5AE862B7" w14:textId="77777777" w:rsidR="00BF5CEB" w:rsidRDefault="004F0AE0">
      <w:r>
        <w:br w:type="page"/>
      </w:r>
    </w:p>
    <w:p w14:paraId="5AE862B8" w14:textId="77777777" w:rsidR="00FD2C35" w:rsidRDefault="00FD2C35" w:rsidP="00BF5CEB">
      <w:pPr>
        <w:spacing w:after="80" w:line="240" w:lineRule="auto"/>
        <w:rPr>
          <w:b/>
          <w:sz w:val="28"/>
          <w:szCs w:val="28"/>
        </w:rPr>
      </w:pPr>
    </w:p>
    <w:p w14:paraId="5AE862B9" w14:textId="77777777" w:rsidR="00211439" w:rsidRDefault="00BF5CEB" w:rsidP="00BF5CEB">
      <w:pPr>
        <w:spacing w:after="80" w:line="240" w:lineRule="auto"/>
      </w:pPr>
      <w:r w:rsidRPr="00BF5CEB">
        <w:rPr>
          <w:b/>
          <w:sz w:val="28"/>
          <w:szCs w:val="28"/>
        </w:rPr>
        <w:t>Section 3</w:t>
      </w:r>
      <w:r>
        <w:t xml:space="preserve"> – Your circumstances</w:t>
      </w:r>
    </w:p>
    <w:tbl>
      <w:tblPr>
        <w:tblStyle w:val="TableGrid"/>
        <w:tblW w:w="0" w:type="auto"/>
        <w:tblLook w:val="04A0" w:firstRow="1" w:lastRow="0" w:firstColumn="1" w:lastColumn="0" w:noHBand="0" w:noVBand="1"/>
      </w:tblPr>
      <w:tblGrid>
        <w:gridCol w:w="9016"/>
      </w:tblGrid>
      <w:tr w:rsidR="00211439" w14:paraId="5AE862C3" w14:textId="77777777" w:rsidTr="00211439">
        <w:tc>
          <w:tcPr>
            <w:tcW w:w="9242" w:type="dxa"/>
          </w:tcPr>
          <w:p w14:paraId="5AE862BA" w14:textId="77777777" w:rsidR="00211439" w:rsidRPr="00101F10" w:rsidRDefault="00211439" w:rsidP="00BF5CEB">
            <w:pPr>
              <w:spacing w:after="80"/>
              <w:rPr>
                <w:sz w:val="20"/>
                <w:szCs w:val="20"/>
              </w:rPr>
            </w:pPr>
            <w:r w:rsidRPr="00101F10">
              <w:rPr>
                <w:sz w:val="20"/>
                <w:szCs w:val="20"/>
              </w:rPr>
              <w:t>Use this space to fully describe the circumstances that have affected you.  You must include as much detail as is necessary including the exact dates of the events described so that a decision can be reached based on full information.  All applications are treated in strict confidence.</w:t>
            </w:r>
          </w:p>
          <w:p w14:paraId="5AE862BC" w14:textId="77777777" w:rsidR="00211439" w:rsidRDefault="00211439" w:rsidP="00BF5CEB">
            <w:pPr>
              <w:spacing w:after="80"/>
            </w:pPr>
          </w:p>
          <w:p w14:paraId="5AE862BD" w14:textId="77777777" w:rsidR="00211439" w:rsidRDefault="00211439" w:rsidP="00BF5CEB">
            <w:pPr>
              <w:spacing w:after="80"/>
            </w:pPr>
          </w:p>
          <w:p w14:paraId="5AE862BE" w14:textId="77777777" w:rsidR="00211439" w:rsidRDefault="00211439" w:rsidP="00BF5CEB">
            <w:pPr>
              <w:spacing w:after="80"/>
            </w:pPr>
          </w:p>
          <w:p w14:paraId="5AE862BF" w14:textId="77777777" w:rsidR="00211439" w:rsidRDefault="00211439" w:rsidP="00BF5CEB">
            <w:pPr>
              <w:spacing w:after="80"/>
            </w:pPr>
          </w:p>
          <w:p w14:paraId="5AE862C0" w14:textId="77777777" w:rsidR="00211439" w:rsidRDefault="00211439" w:rsidP="00BF5CEB">
            <w:pPr>
              <w:spacing w:after="80"/>
            </w:pPr>
          </w:p>
          <w:p w14:paraId="5AE862C1" w14:textId="77777777" w:rsidR="00211439" w:rsidRDefault="00211439" w:rsidP="00BF5CEB">
            <w:pPr>
              <w:spacing w:after="80"/>
            </w:pPr>
          </w:p>
          <w:p w14:paraId="5AE862C2" w14:textId="77777777" w:rsidR="00211439" w:rsidRDefault="00211439" w:rsidP="00BF5CEB">
            <w:pPr>
              <w:spacing w:after="80"/>
            </w:pPr>
          </w:p>
        </w:tc>
      </w:tr>
    </w:tbl>
    <w:p w14:paraId="5AE862C4" w14:textId="77777777" w:rsidR="00211439" w:rsidRDefault="00211439" w:rsidP="00BF5CEB">
      <w:pPr>
        <w:spacing w:after="80" w:line="240" w:lineRule="auto"/>
      </w:pPr>
    </w:p>
    <w:p w14:paraId="5AE862C5" w14:textId="77777777" w:rsidR="00211439" w:rsidRDefault="00211439" w:rsidP="00211439">
      <w:pPr>
        <w:spacing w:after="80" w:line="240" w:lineRule="auto"/>
      </w:pPr>
      <w:r w:rsidRPr="00BF5CEB">
        <w:rPr>
          <w:b/>
          <w:sz w:val="28"/>
          <w:szCs w:val="28"/>
        </w:rPr>
        <w:t xml:space="preserve">Section </w:t>
      </w:r>
      <w:r>
        <w:rPr>
          <w:b/>
          <w:sz w:val="28"/>
          <w:szCs w:val="28"/>
        </w:rPr>
        <w:t>4</w:t>
      </w:r>
      <w:r>
        <w:t xml:space="preserve"> – Effect on assessment</w:t>
      </w:r>
    </w:p>
    <w:tbl>
      <w:tblPr>
        <w:tblStyle w:val="TableGrid"/>
        <w:tblW w:w="0" w:type="auto"/>
        <w:tblLook w:val="04A0" w:firstRow="1" w:lastRow="0" w:firstColumn="1" w:lastColumn="0" w:noHBand="0" w:noVBand="1"/>
      </w:tblPr>
      <w:tblGrid>
        <w:gridCol w:w="9016"/>
      </w:tblGrid>
      <w:tr w:rsidR="00211439" w14:paraId="5AE862CF" w14:textId="77777777" w:rsidTr="00211439">
        <w:tc>
          <w:tcPr>
            <w:tcW w:w="9242" w:type="dxa"/>
          </w:tcPr>
          <w:p w14:paraId="5AE862C6" w14:textId="77777777" w:rsidR="00211439" w:rsidRPr="00101F10" w:rsidRDefault="00211439" w:rsidP="00211439">
            <w:pPr>
              <w:spacing w:after="80"/>
              <w:rPr>
                <w:sz w:val="20"/>
                <w:szCs w:val="20"/>
              </w:rPr>
            </w:pPr>
            <w:r w:rsidRPr="00101F10">
              <w:rPr>
                <w:sz w:val="20"/>
                <w:szCs w:val="20"/>
              </w:rPr>
              <w:t>Describe clearly how the circumstances affected your ability to prepare for, or undertake the assessments listed in Section 2.</w:t>
            </w:r>
          </w:p>
          <w:p w14:paraId="5AE862C9" w14:textId="77777777" w:rsidR="00211439" w:rsidRDefault="00211439" w:rsidP="00211439">
            <w:pPr>
              <w:spacing w:after="80"/>
            </w:pPr>
          </w:p>
          <w:p w14:paraId="5AE862CA" w14:textId="77777777" w:rsidR="00211439" w:rsidRDefault="00211439" w:rsidP="00211439">
            <w:pPr>
              <w:spacing w:after="80"/>
            </w:pPr>
          </w:p>
          <w:p w14:paraId="5AE862CB" w14:textId="77777777" w:rsidR="00211439" w:rsidRDefault="00211439" w:rsidP="00211439">
            <w:pPr>
              <w:spacing w:after="80"/>
            </w:pPr>
          </w:p>
          <w:p w14:paraId="5AE862CC" w14:textId="77777777" w:rsidR="00211439" w:rsidRDefault="00211439" w:rsidP="00211439">
            <w:pPr>
              <w:spacing w:after="80"/>
            </w:pPr>
          </w:p>
          <w:p w14:paraId="5AE862CD" w14:textId="77777777" w:rsidR="00211439" w:rsidRDefault="00211439" w:rsidP="00211439">
            <w:pPr>
              <w:spacing w:after="80"/>
            </w:pPr>
          </w:p>
          <w:p w14:paraId="5AE862CE" w14:textId="77777777" w:rsidR="00211439" w:rsidRDefault="00211439" w:rsidP="00211439">
            <w:pPr>
              <w:spacing w:after="80"/>
            </w:pPr>
          </w:p>
        </w:tc>
      </w:tr>
    </w:tbl>
    <w:p w14:paraId="5AE862D0" w14:textId="77777777" w:rsidR="00211439" w:rsidRDefault="00211439" w:rsidP="00BF5CEB">
      <w:pPr>
        <w:spacing w:after="80" w:line="240" w:lineRule="auto"/>
      </w:pPr>
    </w:p>
    <w:p w14:paraId="5AE862D1" w14:textId="77777777" w:rsidR="00211439" w:rsidRDefault="00211439" w:rsidP="00211439">
      <w:pPr>
        <w:spacing w:after="80" w:line="240" w:lineRule="auto"/>
      </w:pPr>
      <w:r w:rsidRPr="00BF5CEB">
        <w:rPr>
          <w:b/>
          <w:sz w:val="28"/>
          <w:szCs w:val="28"/>
        </w:rPr>
        <w:t xml:space="preserve">Section </w:t>
      </w:r>
      <w:r>
        <w:rPr>
          <w:b/>
          <w:sz w:val="28"/>
          <w:szCs w:val="28"/>
        </w:rPr>
        <w:t>5</w:t>
      </w:r>
      <w:r>
        <w:t xml:space="preserve"> – Corroborating Evidence</w:t>
      </w:r>
    </w:p>
    <w:tbl>
      <w:tblPr>
        <w:tblStyle w:val="TableGrid"/>
        <w:tblW w:w="0" w:type="auto"/>
        <w:tblLook w:val="04A0" w:firstRow="1" w:lastRow="0" w:firstColumn="1" w:lastColumn="0" w:noHBand="0" w:noVBand="1"/>
      </w:tblPr>
      <w:tblGrid>
        <w:gridCol w:w="9016"/>
      </w:tblGrid>
      <w:tr w:rsidR="00211439" w14:paraId="5AE862DB" w14:textId="77777777" w:rsidTr="00211439">
        <w:tc>
          <w:tcPr>
            <w:tcW w:w="9242" w:type="dxa"/>
          </w:tcPr>
          <w:p w14:paraId="5AE862D2" w14:textId="051C9981" w:rsidR="00211439" w:rsidRPr="00101F10" w:rsidRDefault="00211439" w:rsidP="00211439">
            <w:pPr>
              <w:spacing w:after="80"/>
              <w:rPr>
                <w:sz w:val="20"/>
                <w:szCs w:val="20"/>
              </w:rPr>
            </w:pPr>
            <w:r w:rsidRPr="00101F10">
              <w:rPr>
                <w:sz w:val="20"/>
                <w:szCs w:val="20"/>
              </w:rPr>
              <w:t xml:space="preserve">What evidence are you including in support of this application?  </w:t>
            </w:r>
            <w:r w:rsidRPr="006A5870">
              <w:rPr>
                <w:b/>
                <w:sz w:val="20"/>
                <w:szCs w:val="20"/>
              </w:rPr>
              <w:t>Evidence is required for the circumstances</w:t>
            </w:r>
            <w:r w:rsidRPr="00101F10">
              <w:rPr>
                <w:sz w:val="20"/>
                <w:szCs w:val="20"/>
              </w:rPr>
              <w:t xml:space="preserve">, </w:t>
            </w:r>
            <w:r w:rsidRPr="006A5870">
              <w:rPr>
                <w:b/>
                <w:sz w:val="20"/>
                <w:szCs w:val="20"/>
              </w:rPr>
              <w:t xml:space="preserve">their effect on your assessment and, if necessary, the reason why the application is late. </w:t>
            </w:r>
            <w:r w:rsidRPr="00101F10">
              <w:rPr>
                <w:sz w:val="20"/>
                <w:szCs w:val="20"/>
              </w:rPr>
              <w:t xml:space="preserve"> For medical circumstances evidence may be a letter from a doctor or nurse, confirmation of an appointment, prescription etc.  If no </w:t>
            </w:r>
            <w:r w:rsidR="004368DF">
              <w:rPr>
                <w:sz w:val="20"/>
                <w:szCs w:val="20"/>
              </w:rPr>
              <w:t xml:space="preserve">medical </w:t>
            </w:r>
            <w:r w:rsidRPr="00101F10">
              <w:rPr>
                <w:sz w:val="20"/>
                <w:szCs w:val="20"/>
              </w:rPr>
              <w:t>evidence is available you may wish to use A</w:t>
            </w:r>
            <w:r w:rsidR="008453A5" w:rsidRPr="00101F10">
              <w:rPr>
                <w:sz w:val="20"/>
                <w:szCs w:val="20"/>
              </w:rPr>
              <w:t>ppendix 1</w:t>
            </w:r>
            <w:r w:rsidRPr="00101F10">
              <w:rPr>
                <w:sz w:val="20"/>
                <w:szCs w:val="20"/>
              </w:rPr>
              <w:t xml:space="preserve"> to request information from a medical professional.  Securely attach all evidence to this form.</w:t>
            </w:r>
          </w:p>
          <w:p w14:paraId="5AE862D3" w14:textId="77777777" w:rsidR="00211439" w:rsidRDefault="00211439" w:rsidP="00211439">
            <w:pPr>
              <w:spacing w:after="80"/>
            </w:pPr>
          </w:p>
          <w:p w14:paraId="5AE862D5" w14:textId="77777777" w:rsidR="00211439" w:rsidRDefault="00211439" w:rsidP="00211439">
            <w:pPr>
              <w:spacing w:after="80"/>
            </w:pPr>
          </w:p>
          <w:p w14:paraId="5AE862D6" w14:textId="77777777" w:rsidR="00211439" w:rsidRDefault="00211439" w:rsidP="00211439">
            <w:pPr>
              <w:spacing w:after="80"/>
            </w:pPr>
          </w:p>
          <w:p w14:paraId="5AE862D7" w14:textId="77777777" w:rsidR="00211439" w:rsidRDefault="00211439" w:rsidP="00211439">
            <w:pPr>
              <w:spacing w:after="80"/>
            </w:pPr>
          </w:p>
          <w:p w14:paraId="5AE862D8" w14:textId="77777777" w:rsidR="00211439" w:rsidRDefault="00211439" w:rsidP="00211439">
            <w:pPr>
              <w:spacing w:after="80"/>
            </w:pPr>
          </w:p>
          <w:p w14:paraId="5AE862D9" w14:textId="77777777" w:rsidR="00211439" w:rsidRDefault="00211439" w:rsidP="00211439">
            <w:pPr>
              <w:spacing w:after="80"/>
            </w:pPr>
          </w:p>
          <w:p w14:paraId="5AE862DA" w14:textId="77777777" w:rsidR="00211439" w:rsidRDefault="00211439" w:rsidP="00211439">
            <w:pPr>
              <w:spacing w:after="80"/>
            </w:pPr>
          </w:p>
        </w:tc>
      </w:tr>
    </w:tbl>
    <w:p w14:paraId="5AE862DC" w14:textId="77777777" w:rsidR="00BF5CEB" w:rsidRDefault="00BF5CEB" w:rsidP="00BF5CEB">
      <w:pPr>
        <w:spacing w:after="80" w:line="240" w:lineRule="auto"/>
      </w:pPr>
      <w:r>
        <w:br w:type="page"/>
      </w:r>
    </w:p>
    <w:p w14:paraId="5AE862DD" w14:textId="77777777" w:rsidR="00211439" w:rsidRDefault="00211439" w:rsidP="00BF5CEB">
      <w:pPr>
        <w:spacing w:after="80" w:line="240" w:lineRule="auto"/>
      </w:pPr>
    </w:p>
    <w:p w14:paraId="5AE862DE" w14:textId="77777777" w:rsidR="008453A5" w:rsidRDefault="008453A5" w:rsidP="008453A5">
      <w:pPr>
        <w:spacing w:after="80" w:line="240" w:lineRule="auto"/>
      </w:pPr>
      <w:r w:rsidRPr="00BF5CEB">
        <w:rPr>
          <w:b/>
          <w:sz w:val="28"/>
          <w:szCs w:val="28"/>
        </w:rPr>
        <w:t xml:space="preserve">Section </w:t>
      </w:r>
      <w:r>
        <w:rPr>
          <w:b/>
          <w:sz w:val="28"/>
          <w:szCs w:val="28"/>
        </w:rPr>
        <w:t>6</w:t>
      </w:r>
      <w:r>
        <w:t xml:space="preserve"> – Late Submission</w:t>
      </w:r>
    </w:p>
    <w:tbl>
      <w:tblPr>
        <w:tblStyle w:val="TableGrid"/>
        <w:tblW w:w="0" w:type="auto"/>
        <w:tblLook w:val="04A0" w:firstRow="1" w:lastRow="0" w:firstColumn="1" w:lastColumn="0" w:noHBand="0" w:noVBand="1"/>
      </w:tblPr>
      <w:tblGrid>
        <w:gridCol w:w="9016"/>
      </w:tblGrid>
      <w:tr w:rsidR="008453A5" w14:paraId="5AE862E8" w14:textId="77777777" w:rsidTr="008453A5">
        <w:tc>
          <w:tcPr>
            <w:tcW w:w="9242" w:type="dxa"/>
          </w:tcPr>
          <w:p w14:paraId="5AE862DF" w14:textId="6CA4FC1A" w:rsidR="008453A5" w:rsidRPr="00101F10" w:rsidRDefault="008453A5" w:rsidP="008453A5">
            <w:pPr>
              <w:spacing w:after="80"/>
              <w:rPr>
                <w:sz w:val="20"/>
                <w:szCs w:val="20"/>
              </w:rPr>
            </w:pPr>
            <w:r w:rsidRPr="00101F10">
              <w:rPr>
                <w:sz w:val="20"/>
                <w:szCs w:val="20"/>
              </w:rPr>
              <w:t xml:space="preserve">Applications made more than 7 days after the assessment submission deadline are not normally considered.  </w:t>
            </w:r>
            <w:r w:rsidR="0014172F">
              <w:rPr>
                <w:sz w:val="20"/>
                <w:szCs w:val="20"/>
              </w:rPr>
              <w:t>You must indicate here w</w:t>
            </w:r>
            <w:r w:rsidRPr="00101F10">
              <w:rPr>
                <w:sz w:val="20"/>
                <w:szCs w:val="20"/>
              </w:rPr>
              <w:t xml:space="preserve">hy </w:t>
            </w:r>
            <w:r w:rsidR="0014172F">
              <w:rPr>
                <w:sz w:val="20"/>
                <w:szCs w:val="20"/>
              </w:rPr>
              <w:t>i</w:t>
            </w:r>
            <w:r w:rsidRPr="00101F10">
              <w:rPr>
                <w:sz w:val="20"/>
                <w:szCs w:val="20"/>
              </w:rPr>
              <w:t xml:space="preserve">t </w:t>
            </w:r>
            <w:r w:rsidR="0014172F">
              <w:rPr>
                <w:sz w:val="20"/>
                <w:szCs w:val="20"/>
              </w:rPr>
              <w:t xml:space="preserve">was </w:t>
            </w:r>
            <w:r w:rsidRPr="00101F10">
              <w:rPr>
                <w:sz w:val="20"/>
                <w:szCs w:val="20"/>
              </w:rPr>
              <w:t>not possible to raise these circumstances within 7 days of your assessment?</w:t>
            </w:r>
          </w:p>
          <w:p w14:paraId="5AE862E1" w14:textId="77777777" w:rsidR="008453A5" w:rsidRDefault="008453A5" w:rsidP="008453A5">
            <w:pPr>
              <w:spacing w:after="80"/>
            </w:pPr>
          </w:p>
          <w:p w14:paraId="5AE862E2" w14:textId="77777777" w:rsidR="008453A5" w:rsidRDefault="008453A5" w:rsidP="008453A5">
            <w:pPr>
              <w:spacing w:after="80"/>
            </w:pPr>
          </w:p>
          <w:p w14:paraId="5AE862E3" w14:textId="77777777" w:rsidR="008453A5" w:rsidRDefault="008453A5" w:rsidP="008453A5">
            <w:pPr>
              <w:spacing w:after="80"/>
            </w:pPr>
          </w:p>
          <w:p w14:paraId="5AE862E4" w14:textId="77777777" w:rsidR="008453A5" w:rsidRDefault="008453A5" w:rsidP="008453A5">
            <w:pPr>
              <w:spacing w:after="80"/>
            </w:pPr>
          </w:p>
          <w:p w14:paraId="5AE862E5" w14:textId="77777777" w:rsidR="008453A5" w:rsidRDefault="008453A5" w:rsidP="008453A5">
            <w:pPr>
              <w:spacing w:after="80"/>
            </w:pPr>
          </w:p>
          <w:p w14:paraId="5AE862E6" w14:textId="77777777" w:rsidR="008453A5" w:rsidRDefault="008453A5" w:rsidP="008453A5">
            <w:pPr>
              <w:spacing w:after="80"/>
            </w:pPr>
          </w:p>
          <w:p w14:paraId="5AE862E7" w14:textId="77777777" w:rsidR="008453A5" w:rsidRDefault="008453A5" w:rsidP="008453A5">
            <w:pPr>
              <w:spacing w:after="80"/>
            </w:pPr>
          </w:p>
        </w:tc>
      </w:tr>
    </w:tbl>
    <w:p w14:paraId="5AE862E9" w14:textId="77777777" w:rsidR="004F0AE0" w:rsidRDefault="004F0AE0"/>
    <w:p w14:paraId="5AE862EA" w14:textId="77777777" w:rsidR="008453A5" w:rsidRDefault="008453A5" w:rsidP="008453A5">
      <w:pPr>
        <w:spacing w:after="80" w:line="240" w:lineRule="auto"/>
      </w:pPr>
      <w:r w:rsidRPr="00BF5CEB">
        <w:rPr>
          <w:b/>
          <w:sz w:val="28"/>
          <w:szCs w:val="28"/>
        </w:rPr>
        <w:t xml:space="preserve">Section </w:t>
      </w:r>
      <w:r>
        <w:rPr>
          <w:b/>
          <w:sz w:val="28"/>
          <w:szCs w:val="28"/>
        </w:rPr>
        <w:t>7</w:t>
      </w:r>
      <w:r>
        <w:t xml:space="preserve"> – Decision Requested </w:t>
      </w:r>
    </w:p>
    <w:p w14:paraId="5AE862EB" w14:textId="77777777" w:rsidR="008453A5" w:rsidRDefault="008453A5" w:rsidP="008453A5">
      <w:pPr>
        <w:spacing w:after="80" w:line="240" w:lineRule="auto"/>
      </w:pPr>
      <w:r>
        <w:t>I request that the Panel take the following decision:</w:t>
      </w:r>
    </w:p>
    <w:tbl>
      <w:tblPr>
        <w:tblStyle w:val="TableGrid"/>
        <w:tblW w:w="0" w:type="auto"/>
        <w:tblInd w:w="108" w:type="dxa"/>
        <w:tblLook w:val="04A0" w:firstRow="1" w:lastRow="0" w:firstColumn="1" w:lastColumn="0" w:noHBand="0" w:noVBand="1"/>
      </w:tblPr>
      <w:tblGrid>
        <w:gridCol w:w="425"/>
        <w:gridCol w:w="7731"/>
        <w:gridCol w:w="752"/>
      </w:tblGrid>
      <w:tr w:rsidR="008453A5" w14:paraId="5AE862EF" w14:textId="77777777" w:rsidTr="00DD7274">
        <w:tc>
          <w:tcPr>
            <w:tcW w:w="426" w:type="dxa"/>
            <w:tcBorders>
              <w:bottom w:val="single" w:sz="4" w:space="0" w:color="auto"/>
            </w:tcBorders>
            <w:vAlign w:val="center"/>
          </w:tcPr>
          <w:p w14:paraId="5AE862EC" w14:textId="77777777" w:rsidR="008453A5" w:rsidRDefault="008453A5" w:rsidP="00DD7274">
            <w:pPr>
              <w:spacing w:before="80" w:after="80"/>
              <w:jc w:val="center"/>
            </w:pPr>
            <w:r>
              <w:t>1.</w:t>
            </w:r>
          </w:p>
        </w:tc>
        <w:tc>
          <w:tcPr>
            <w:tcW w:w="7938" w:type="dxa"/>
            <w:tcBorders>
              <w:bottom w:val="single" w:sz="4" w:space="0" w:color="auto"/>
            </w:tcBorders>
          </w:tcPr>
          <w:p w14:paraId="5AE862ED" w14:textId="77777777" w:rsidR="008453A5" w:rsidRDefault="008453A5" w:rsidP="008453A5">
            <w:pPr>
              <w:spacing w:before="80" w:after="80"/>
            </w:pPr>
            <w:r>
              <w:t>Set aside any existing grades for the assignment(s) specified and allow me to undertake the assessment as though for the first time.</w:t>
            </w:r>
          </w:p>
        </w:tc>
        <w:tc>
          <w:tcPr>
            <w:tcW w:w="770" w:type="dxa"/>
            <w:tcBorders>
              <w:bottom w:val="single" w:sz="4" w:space="0" w:color="auto"/>
            </w:tcBorders>
            <w:vAlign w:val="center"/>
          </w:tcPr>
          <w:p w14:paraId="5AE862EE" w14:textId="77777777" w:rsidR="008453A5" w:rsidRDefault="008453A5" w:rsidP="00DD7274">
            <w:pPr>
              <w:spacing w:before="80" w:after="80"/>
              <w:jc w:val="center"/>
            </w:pPr>
          </w:p>
        </w:tc>
      </w:tr>
      <w:tr w:rsidR="008453A5" w14:paraId="5AE862F3" w14:textId="77777777" w:rsidTr="00DD7274">
        <w:tc>
          <w:tcPr>
            <w:tcW w:w="426" w:type="dxa"/>
            <w:tcBorders>
              <w:left w:val="nil"/>
              <w:right w:val="nil"/>
            </w:tcBorders>
          </w:tcPr>
          <w:p w14:paraId="5AE862F0" w14:textId="77777777" w:rsidR="008453A5" w:rsidRDefault="008453A5" w:rsidP="008453A5">
            <w:pPr>
              <w:spacing w:before="80" w:after="80"/>
            </w:pPr>
          </w:p>
        </w:tc>
        <w:tc>
          <w:tcPr>
            <w:tcW w:w="7938" w:type="dxa"/>
            <w:tcBorders>
              <w:left w:val="nil"/>
              <w:right w:val="nil"/>
            </w:tcBorders>
          </w:tcPr>
          <w:p w14:paraId="5AE862F1" w14:textId="731AA240" w:rsidR="008453A5" w:rsidRPr="00A31C89" w:rsidRDefault="00A31C89" w:rsidP="008453A5">
            <w:pPr>
              <w:spacing w:before="80" w:after="80"/>
              <w:rPr>
                <w:b/>
              </w:rPr>
            </w:pPr>
            <w:r w:rsidRPr="00A31C89">
              <w:rPr>
                <w:b/>
              </w:rPr>
              <w:t xml:space="preserve">(select either 1 or 2, not both) </w:t>
            </w:r>
          </w:p>
        </w:tc>
        <w:tc>
          <w:tcPr>
            <w:tcW w:w="770" w:type="dxa"/>
            <w:tcBorders>
              <w:left w:val="nil"/>
              <w:right w:val="nil"/>
            </w:tcBorders>
          </w:tcPr>
          <w:p w14:paraId="5AE862F2" w14:textId="77777777" w:rsidR="008453A5" w:rsidRDefault="008453A5" w:rsidP="008453A5">
            <w:pPr>
              <w:spacing w:before="80" w:after="80"/>
            </w:pPr>
          </w:p>
        </w:tc>
      </w:tr>
      <w:tr w:rsidR="008453A5" w14:paraId="5AE862F7" w14:textId="77777777" w:rsidTr="00DD7274">
        <w:tc>
          <w:tcPr>
            <w:tcW w:w="426" w:type="dxa"/>
            <w:tcBorders>
              <w:bottom w:val="single" w:sz="4" w:space="0" w:color="auto"/>
            </w:tcBorders>
            <w:vAlign w:val="center"/>
          </w:tcPr>
          <w:p w14:paraId="5AE862F4" w14:textId="77777777" w:rsidR="008453A5" w:rsidRDefault="008453A5" w:rsidP="00DD7274">
            <w:pPr>
              <w:spacing w:before="80" w:after="80"/>
              <w:jc w:val="center"/>
            </w:pPr>
            <w:r>
              <w:t>2.</w:t>
            </w:r>
          </w:p>
        </w:tc>
        <w:tc>
          <w:tcPr>
            <w:tcW w:w="7938" w:type="dxa"/>
            <w:tcBorders>
              <w:bottom w:val="single" w:sz="4" w:space="0" w:color="auto"/>
            </w:tcBorders>
          </w:tcPr>
          <w:p w14:paraId="5AE862F5" w14:textId="77777777" w:rsidR="008453A5" w:rsidRDefault="00DD7274" w:rsidP="008453A5">
            <w:pPr>
              <w:spacing w:before="80" w:after="80"/>
            </w:pPr>
            <w:r>
              <w:t>In the event of my being awarded a failing grade for the module(s) specified, allow me to undertake the assessment as though for the first time.</w:t>
            </w:r>
          </w:p>
        </w:tc>
        <w:tc>
          <w:tcPr>
            <w:tcW w:w="770" w:type="dxa"/>
            <w:tcBorders>
              <w:bottom w:val="single" w:sz="4" w:space="0" w:color="auto"/>
            </w:tcBorders>
            <w:vAlign w:val="center"/>
          </w:tcPr>
          <w:p w14:paraId="5AE862F6" w14:textId="28F64645" w:rsidR="008453A5" w:rsidRDefault="00A81E19" w:rsidP="00DD7274">
            <w:pPr>
              <w:spacing w:before="80" w:after="80"/>
              <w:jc w:val="center"/>
            </w:pPr>
            <w:r>
              <w:rPr>
                <w:noProof/>
              </w:rPr>
              <mc:AlternateContent>
                <mc:Choice Requires="wps">
                  <w:drawing>
                    <wp:anchor distT="0" distB="0" distL="114300" distR="114300" simplePos="0" relativeHeight="251659264" behindDoc="0" locked="0" layoutInCell="1" allowOverlap="1" wp14:anchorId="770188AC" wp14:editId="0AF28F66">
                      <wp:simplePos x="0" y="0"/>
                      <wp:positionH relativeFrom="column">
                        <wp:posOffset>-13970</wp:posOffset>
                      </wp:positionH>
                      <wp:positionV relativeFrom="paragraph">
                        <wp:posOffset>247015</wp:posOffset>
                      </wp:positionV>
                      <wp:extent cx="0" cy="0"/>
                      <wp:effectExtent l="0" t="0" r="0" b="0"/>
                      <wp:wrapNone/>
                      <wp:docPr id="1" name="Freeform: Shape 1"/>
                      <wp:cNvGraphicFramePr/>
                      <a:graphic xmlns:a="http://schemas.openxmlformats.org/drawingml/2006/main">
                        <a:graphicData uri="http://schemas.microsoft.com/office/word/2010/wordprocessingShape">
                          <wps:wsp>
                            <wps:cNvSpPr/>
                            <wps:spPr>
                              <a:xfrm>
                                <a:off x="0" y="0"/>
                                <a:ext cx="0" cy="0"/>
                              </a:xfrm>
                              <a:custGeom>
                                <a:avLst/>
                                <a:gdLst>
                                  <a:gd name="connsiteX0" fmla="*/ 0 w 0"/>
                                  <a:gd name="connsiteY0" fmla="*/ 0 h 0"/>
                                  <a:gd name="connsiteX1" fmla="*/ 0 w 0"/>
                                  <a:gd name="connsiteY1" fmla="*/ 0 h 0"/>
                                </a:gdLst>
                                <a:ahLst/>
                                <a:cxnLst>
                                  <a:cxn ang="0">
                                    <a:pos x="connsiteX0" y="connsiteY0"/>
                                  </a:cxn>
                                  <a:cxn ang="0">
                                    <a:pos x="connsiteX1" y="connsiteY1"/>
                                  </a:cxn>
                                </a:cxnLst>
                                <a:rect l="l" t="t" r="r" b="b"/>
                                <a:pathLst>
                                  <a:path>
                                    <a:moveTo>
                                      <a:pt x="0" y="0"/>
                                    </a:moveTo>
                                    <a:lnTo>
                                      <a:pt x="0" y="0"/>
                                    </a:ln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polyline w14:anchorId="341DCF35" id="Freeform: Shape 1" o:spid="_x0000_s1026" style="position:absolute;z-index:251659264;visibility:visible;mso-wrap-style:square;mso-wrap-distance-left:9pt;mso-wrap-distance-top:0;mso-wrap-distance-right:9pt;mso-wrap-distance-bottom:0;mso-position-horizontal:absolute;mso-position-horizontal-relative:text;mso-position-vertical:absolute;mso-position-vertical-relative:text;v-text-anchor:middle" points="-1.1pt,19.45pt,-1.1pt,19.45pt" coordsize="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" filled="f" strokecolor="#243f60 [1604]" strokeweight="2pt">
                      <v:path arrowok="t" o:connecttype="custom" o:connectlocs="0,0;0,0" o:connectangles="0,0"/>
                    </v:polyline>
                  </w:pict>
                </mc:Fallback>
              </mc:AlternateContent>
            </w:r>
          </w:p>
        </w:tc>
      </w:tr>
      <w:tr w:rsidR="00DD7274" w14:paraId="5AE862FB" w14:textId="77777777" w:rsidTr="00DD7274">
        <w:tc>
          <w:tcPr>
            <w:tcW w:w="8364" w:type="dxa"/>
            <w:gridSpan w:val="2"/>
            <w:tcBorders>
              <w:left w:val="nil"/>
              <w:right w:val="nil"/>
            </w:tcBorders>
          </w:tcPr>
          <w:p w14:paraId="5AE862F8" w14:textId="77777777" w:rsidR="00DD7274" w:rsidRDefault="00DD7274" w:rsidP="008453A5">
            <w:pPr>
              <w:spacing w:before="80" w:after="80"/>
              <w:rPr>
                <w:b/>
              </w:rPr>
            </w:pPr>
          </w:p>
          <w:p w14:paraId="5AE862F9" w14:textId="6AD06186" w:rsidR="00DD7274" w:rsidRPr="00DD7274" w:rsidRDefault="00413D38" w:rsidP="00004FE7">
            <w:pPr>
              <w:spacing w:before="80" w:after="80"/>
              <w:rPr>
                <w:b/>
              </w:rPr>
            </w:pPr>
            <w:r>
              <w:rPr>
                <w:b/>
              </w:rPr>
              <w:t xml:space="preserve">See </w:t>
            </w:r>
            <w:r w:rsidR="00004FE7">
              <w:rPr>
                <w:b/>
              </w:rPr>
              <w:t>G</w:t>
            </w:r>
            <w:r>
              <w:rPr>
                <w:b/>
              </w:rPr>
              <w:t xml:space="preserve">uidance </w:t>
            </w:r>
            <w:r w:rsidR="00004FE7">
              <w:rPr>
                <w:b/>
              </w:rPr>
              <w:t>N</w:t>
            </w:r>
            <w:r>
              <w:rPr>
                <w:b/>
              </w:rPr>
              <w:t>otes</w:t>
            </w:r>
          </w:p>
        </w:tc>
        <w:tc>
          <w:tcPr>
            <w:tcW w:w="770" w:type="dxa"/>
            <w:tcBorders>
              <w:left w:val="nil"/>
              <w:right w:val="nil"/>
            </w:tcBorders>
          </w:tcPr>
          <w:p w14:paraId="5AE862FA" w14:textId="77777777" w:rsidR="00DD7274" w:rsidRDefault="00DD7274" w:rsidP="008453A5">
            <w:pPr>
              <w:spacing w:before="80" w:after="80"/>
            </w:pPr>
          </w:p>
        </w:tc>
      </w:tr>
      <w:tr w:rsidR="008453A5" w14:paraId="5AE862FF" w14:textId="77777777" w:rsidTr="00DD7274">
        <w:tc>
          <w:tcPr>
            <w:tcW w:w="426" w:type="dxa"/>
            <w:vAlign w:val="center"/>
          </w:tcPr>
          <w:p w14:paraId="5AE862FC" w14:textId="77777777" w:rsidR="008453A5" w:rsidRDefault="00DD7274" w:rsidP="00DD7274">
            <w:pPr>
              <w:spacing w:before="80" w:after="80"/>
              <w:jc w:val="center"/>
            </w:pPr>
            <w:r>
              <w:t>3.</w:t>
            </w:r>
          </w:p>
        </w:tc>
        <w:tc>
          <w:tcPr>
            <w:tcW w:w="7938" w:type="dxa"/>
          </w:tcPr>
          <w:p w14:paraId="5AE862FD" w14:textId="77777777" w:rsidR="008453A5" w:rsidRDefault="00DD7274" w:rsidP="008453A5">
            <w:pPr>
              <w:spacing w:before="80" w:after="80"/>
            </w:pPr>
            <w:r>
              <w:t>Take account of the information provided together with my overall mark profile in determining my degree classification.</w:t>
            </w:r>
          </w:p>
        </w:tc>
        <w:tc>
          <w:tcPr>
            <w:tcW w:w="770" w:type="dxa"/>
            <w:vAlign w:val="center"/>
          </w:tcPr>
          <w:p w14:paraId="5AE862FE" w14:textId="0BAE3807" w:rsidR="008453A5" w:rsidRDefault="008453A5" w:rsidP="00DD7274">
            <w:pPr>
              <w:spacing w:before="80" w:after="80"/>
              <w:jc w:val="center"/>
            </w:pPr>
          </w:p>
        </w:tc>
      </w:tr>
    </w:tbl>
    <w:p w14:paraId="5AE86300" w14:textId="77777777" w:rsidR="008453A5" w:rsidRDefault="008453A5" w:rsidP="008453A5">
      <w:pPr>
        <w:spacing w:after="80" w:line="240" w:lineRule="auto"/>
      </w:pPr>
    </w:p>
    <w:p w14:paraId="5AE86301" w14:textId="77777777" w:rsidR="008453A5" w:rsidRDefault="008453A5" w:rsidP="008453A5">
      <w:pPr>
        <w:spacing w:after="80" w:line="240" w:lineRule="auto"/>
      </w:pPr>
      <w:r w:rsidRPr="00BF5CEB">
        <w:rPr>
          <w:b/>
          <w:sz w:val="28"/>
          <w:szCs w:val="28"/>
        </w:rPr>
        <w:t xml:space="preserve">Section </w:t>
      </w:r>
      <w:r>
        <w:rPr>
          <w:b/>
          <w:sz w:val="28"/>
          <w:szCs w:val="28"/>
        </w:rPr>
        <w:t>8</w:t>
      </w:r>
      <w:r>
        <w:t xml:space="preserve"> – Declaration </w:t>
      </w:r>
    </w:p>
    <w:p w14:paraId="5AE86302" w14:textId="77777777" w:rsidR="008453A5" w:rsidRDefault="008453A5" w:rsidP="00DD7274">
      <w:pPr>
        <w:spacing w:after="80" w:line="240" w:lineRule="auto"/>
        <w:jc w:val="both"/>
      </w:pPr>
      <w:r>
        <w:t>I declare that I have read and understood this form before completing it, and that the information provided on and with this form is accurate and complete to the best of my knowledge.  I understand that to seek to gain an advantage or benefit (such as a new exam attempt) through providing false or misleading information is liable to action being taken against me under the University Code of Practice on Academic Misconduct.</w:t>
      </w:r>
    </w:p>
    <w:tbl>
      <w:tblPr>
        <w:tblStyle w:val="TableGrid"/>
        <w:tblW w:w="0" w:type="auto"/>
        <w:tblInd w:w="108" w:type="dxa"/>
        <w:tblLook w:val="04A0" w:firstRow="1" w:lastRow="0" w:firstColumn="1" w:lastColumn="0" w:noHBand="0" w:noVBand="1"/>
      </w:tblPr>
      <w:tblGrid>
        <w:gridCol w:w="2165"/>
        <w:gridCol w:w="4186"/>
        <w:gridCol w:w="981"/>
        <w:gridCol w:w="1576"/>
      </w:tblGrid>
      <w:tr w:rsidR="00DD7274" w14:paraId="5AE86307" w14:textId="77777777" w:rsidTr="00DD7274">
        <w:tc>
          <w:tcPr>
            <w:tcW w:w="2202" w:type="dxa"/>
          </w:tcPr>
          <w:p w14:paraId="5AE86303" w14:textId="77777777" w:rsidR="00DD7274" w:rsidRPr="00101F10" w:rsidRDefault="00DD7274" w:rsidP="00101F10">
            <w:pPr>
              <w:spacing w:before="120" w:after="120"/>
              <w:rPr>
                <w:b/>
              </w:rPr>
            </w:pPr>
            <w:r w:rsidRPr="00101F10">
              <w:rPr>
                <w:b/>
              </w:rPr>
              <w:t>Student signature</w:t>
            </w:r>
          </w:p>
        </w:tc>
        <w:tc>
          <w:tcPr>
            <w:tcW w:w="4319" w:type="dxa"/>
          </w:tcPr>
          <w:p w14:paraId="5AE86304" w14:textId="1AAF3F83" w:rsidR="00DD7274" w:rsidRDefault="00A81E19" w:rsidP="00101F10">
            <w:pPr>
              <w:spacing w:before="120" w:after="120"/>
            </w:pPr>
            <w:r>
              <w:rPr>
                <w:noProof/>
              </w:rPr>
              <mc:AlternateContent>
                <mc:Choice Requires="wps">
                  <w:drawing>
                    <wp:anchor distT="0" distB="0" distL="114300" distR="114300" simplePos="0" relativeHeight="251666432" behindDoc="0" locked="0" layoutInCell="1" allowOverlap="1" wp14:anchorId="4C39F45A" wp14:editId="0D9FAF22">
                      <wp:simplePos x="0" y="0"/>
                      <wp:positionH relativeFrom="column">
                        <wp:posOffset>412750</wp:posOffset>
                      </wp:positionH>
                      <wp:positionV relativeFrom="paragraph">
                        <wp:posOffset>101600</wp:posOffset>
                      </wp:positionV>
                      <wp:extent cx="0" cy="0"/>
                      <wp:effectExtent l="0" t="0" r="0" b="0"/>
                      <wp:wrapNone/>
                      <wp:docPr id="11" name="Freeform: Shape 11"/>
                      <wp:cNvGraphicFramePr/>
                      <a:graphic xmlns:a="http://schemas.openxmlformats.org/drawingml/2006/main">
                        <a:graphicData uri="http://schemas.microsoft.com/office/word/2010/wordprocessingShape">
                          <wps:wsp>
                            <wps:cNvSpPr/>
                            <wps:spPr>
                              <a:xfrm>
                                <a:off x="0" y="0"/>
                                <a:ext cx="0" cy="0"/>
                              </a:xfrm>
                              <a:custGeom>
                                <a:avLst/>
                                <a:gdLst>
                                  <a:gd name="connsiteX0" fmla="*/ 0 w 0"/>
                                  <a:gd name="connsiteY0" fmla="*/ 0 h 0"/>
                                  <a:gd name="connsiteX1" fmla="*/ 0 w 0"/>
                                  <a:gd name="connsiteY1" fmla="*/ 0 h 0"/>
                                </a:gdLst>
                                <a:ahLst/>
                                <a:cxnLst>
                                  <a:cxn ang="0">
                                    <a:pos x="connsiteX0" y="connsiteY0"/>
                                  </a:cxn>
                                  <a:cxn ang="0">
                                    <a:pos x="connsiteX1" y="connsiteY1"/>
                                  </a:cxn>
                                </a:cxnLst>
                                <a:rect l="l" t="t" r="r" b="b"/>
                                <a:pathLst>
                                  <a:path>
                                    <a:moveTo>
                                      <a:pt x="0" y="0"/>
                                    </a:moveTo>
                                    <a:lnTo>
                                      <a:pt x="0" y="0"/>
                                    </a:lnTo>
                                  </a:path>
                                </a:pathLst>
                              </a:custGeom>
                              <a:noFill/>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anchor>
                  </w:drawing>
                </mc:Choice>
                <mc:Fallback>
                  <w:pict>
                    <v:polyline w14:anchorId="0532958E" id="Freeform: Shape 11" o:spid="_x0000_s1026" style="position:absolute;z-index:251666432;visibility:visible;mso-wrap-style:square;mso-wrap-distance-left:9pt;mso-wrap-distance-top:0;mso-wrap-distance-right:9pt;mso-wrap-distance-bottom:0;mso-position-horizontal:absolute;mso-position-horizontal-relative:text;mso-position-vertical:absolute;mso-position-vertical-relative:text;v-text-anchor:middle" points="32.5pt,8pt,32.5pt,8pt" coordsize="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" filled="f" strokecolor="#243f60 [1604]" strokeweight="2pt">
                      <v:path arrowok="t" o:connecttype="custom" o:connectlocs="0,0;0,0" o:connectangles="0,0"/>
                    </v:polyline>
                  </w:pict>
                </mc:Fallback>
              </mc:AlternateContent>
            </w:r>
          </w:p>
        </w:tc>
        <w:tc>
          <w:tcPr>
            <w:tcW w:w="992" w:type="dxa"/>
          </w:tcPr>
          <w:p w14:paraId="5AE86305" w14:textId="77777777" w:rsidR="00DD7274" w:rsidRPr="00101F10" w:rsidRDefault="00DD7274" w:rsidP="00101F10">
            <w:pPr>
              <w:spacing w:before="120" w:after="120"/>
              <w:rPr>
                <w:b/>
              </w:rPr>
            </w:pPr>
            <w:r w:rsidRPr="00101F10">
              <w:rPr>
                <w:b/>
              </w:rPr>
              <w:t>Date</w:t>
            </w:r>
          </w:p>
        </w:tc>
        <w:tc>
          <w:tcPr>
            <w:tcW w:w="1621" w:type="dxa"/>
          </w:tcPr>
          <w:p w14:paraId="5AE86306" w14:textId="502453F0" w:rsidR="00DD7274" w:rsidRDefault="00DD7274" w:rsidP="00101F10">
            <w:pPr>
              <w:spacing w:before="120" w:after="120"/>
            </w:pPr>
          </w:p>
        </w:tc>
      </w:tr>
    </w:tbl>
    <w:p w14:paraId="5AE86308" w14:textId="77777777" w:rsidR="008453A5" w:rsidRDefault="008453A5" w:rsidP="008453A5">
      <w:pPr>
        <w:spacing w:after="80" w:line="240" w:lineRule="auto"/>
      </w:pPr>
    </w:p>
    <w:p w14:paraId="5AE86309" w14:textId="77777777" w:rsidR="008F13A5" w:rsidRDefault="008F13A5" w:rsidP="004F0AE0">
      <w:pPr>
        <w:spacing w:after="0" w:line="240" w:lineRule="auto"/>
        <w:jc w:val="both"/>
        <w:rPr>
          <w:rFonts w:cstheme="minorHAnsi"/>
          <w:b/>
          <w:sz w:val="28"/>
          <w:szCs w:val="28"/>
        </w:rPr>
        <w:sectPr w:rsidR="008F13A5" w:rsidSect="004F0AE0">
          <w:headerReference w:type="default" r:id="rId11"/>
          <w:footerReference w:type="default" r:id="rId12"/>
          <w:pgSz w:w="11906" w:h="16838"/>
          <w:pgMar w:top="836" w:right="1440" w:bottom="567" w:left="1440" w:header="709" w:footer="709" w:gutter="0"/>
          <w:cols w:space="708"/>
          <w:docGrid w:linePitch="360"/>
        </w:sectPr>
      </w:pPr>
    </w:p>
    <w:p w14:paraId="5AE8630A" w14:textId="77777777" w:rsidR="00DD7274" w:rsidRDefault="00DD7274" w:rsidP="004F0AE0">
      <w:pPr>
        <w:spacing w:after="0" w:line="240" w:lineRule="auto"/>
        <w:jc w:val="both"/>
        <w:rPr>
          <w:rFonts w:cstheme="minorHAnsi"/>
          <w:b/>
          <w:sz w:val="28"/>
          <w:szCs w:val="28"/>
        </w:rPr>
      </w:pPr>
    </w:p>
    <w:p w14:paraId="5AE8630B" w14:textId="77777777" w:rsidR="008F13A5" w:rsidRDefault="008F13A5" w:rsidP="008F13A5">
      <w:pPr>
        <w:spacing w:after="120" w:line="240" w:lineRule="auto"/>
        <w:rPr>
          <w:rFonts w:cstheme="minorHAnsi"/>
          <w:b/>
          <w:sz w:val="28"/>
          <w:szCs w:val="28"/>
        </w:rPr>
      </w:pPr>
      <w:r>
        <w:rPr>
          <w:rFonts w:cstheme="minorHAnsi"/>
          <w:b/>
          <w:sz w:val="28"/>
          <w:szCs w:val="28"/>
        </w:rPr>
        <w:t>Extenuating Circumstances Guidance Notes</w:t>
      </w:r>
    </w:p>
    <w:p w14:paraId="5AE8630C" w14:textId="77777777" w:rsidR="00FD2C35" w:rsidRPr="006A7D58" w:rsidRDefault="00FD2C35" w:rsidP="006A7D58">
      <w:pPr>
        <w:spacing w:after="0"/>
        <w:jc w:val="both"/>
      </w:pPr>
      <w:r w:rsidRPr="006A7D58">
        <w:t>Extenuating circumstances are defined as serious adverse circumstances of limited duration which could not reasonably have been foreseen.  Before putting forward your application you should consider carefully whether it rests upon grounds that satisfy these criteria:</w:t>
      </w:r>
    </w:p>
    <w:p w14:paraId="5AE8630D" w14:textId="77777777" w:rsidR="006A7D58" w:rsidRDefault="006A7D58" w:rsidP="006B2D08">
      <w:pPr>
        <w:pStyle w:val="ListParagraph"/>
        <w:numPr>
          <w:ilvl w:val="0"/>
          <w:numId w:val="3"/>
        </w:numPr>
        <w:spacing w:before="120" w:after="0"/>
        <w:ind w:left="714" w:hanging="357"/>
        <w:contextualSpacing w:val="0"/>
        <w:jc w:val="both"/>
      </w:pPr>
      <w:r w:rsidRPr="006A7D58">
        <w:t xml:space="preserve">There must be </w:t>
      </w:r>
      <w:r w:rsidRPr="006A7D58">
        <w:rPr>
          <w:i/>
        </w:rPr>
        <w:t>serious adverse circumstance</w:t>
      </w:r>
      <w:r w:rsidRPr="006A7D58">
        <w:t>.  The events you are describing should be sufficiently serious to mean that it would not be reasonable to expect you to complete the assignment(s) by the due date.  Minor ailments and mishaps are not likely to meet this criterion.</w:t>
      </w:r>
    </w:p>
    <w:p w14:paraId="5AE8630E" w14:textId="6EE25333" w:rsidR="006A7D58" w:rsidRDefault="006A7D58" w:rsidP="006B2D08">
      <w:pPr>
        <w:pStyle w:val="ListParagraph"/>
        <w:numPr>
          <w:ilvl w:val="0"/>
          <w:numId w:val="3"/>
        </w:numPr>
        <w:spacing w:before="120" w:after="0"/>
        <w:ind w:left="714" w:hanging="357"/>
        <w:contextualSpacing w:val="0"/>
        <w:jc w:val="both"/>
      </w:pPr>
      <w:r>
        <w:t xml:space="preserve">The circumstances must be of </w:t>
      </w:r>
      <w:r w:rsidRPr="006A7D58">
        <w:rPr>
          <w:i/>
        </w:rPr>
        <w:t>limited duration</w:t>
      </w:r>
      <w:r>
        <w:t xml:space="preserve">.  In other </w:t>
      </w:r>
      <w:proofErr w:type="gramStart"/>
      <w:r>
        <w:t>words</w:t>
      </w:r>
      <w:proofErr w:type="gramEnd"/>
      <w:r>
        <w:t xml:space="preserve"> there must be an expectation that you will be able to resume your usual pattern of study after a relatively short period.  In more serious cases where there is likely to be prolonged interruption of normal activity, you should discuss with your Academic Coordinator whether it would be appropriate to suspend your studies (intercalate) until your circumstances have been resolved.  Chronic illness and disability are not treated as extenuating circumstances, unless newly diagnosed or in an acute phase.  In such cases you should seek the support that you need to pursue your course of study successfully rather than requesting to defer assessment or re-assessment.</w:t>
      </w:r>
    </w:p>
    <w:p w14:paraId="5AE8630F" w14:textId="77777777" w:rsidR="006A7D58" w:rsidRDefault="006A7D58" w:rsidP="006B2D08">
      <w:pPr>
        <w:pStyle w:val="ListParagraph"/>
        <w:numPr>
          <w:ilvl w:val="0"/>
          <w:numId w:val="3"/>
        </w:numPr>
        <w:spacing w:before="120" w:after="0"/>
        <w:ind w:left="714" w:hanging="357"/>
        <w:contextualSpacing w:val="0"/>
        <w:jc w:val="both"/>
      </w:pPr>
      <w:r>
        <w:t xml:space="preserve">The circumstances must be such that they could </w:t>
      </w:r>
      <w:r w:rsidRPr="006B2D08">
        <w:rPr>
          <w:i/>
        </w:rPr>
        <w:t>not reasonably have been foreseen</w:t>
      </w:r>
      <w:r>
        <w:t>.  You will be notified of the date of submission for assignments well in advance.  There is, therefore, an expectation that you will exercise due foresight in organising your work</w:t>
      </w:r>
      <w:r w:rsidR="006B2D08">
        <w:t>.</w:t>
      </w:r>
    </w:p>
    <w:p w14:paraId="7A4EA314" w14:textId="789B386E" w:rsidR="00CA3011" w:rsidRDefault="00F01E71" w:rsidP="006B2D08">
      <w:pPr>
        <w:pStyle w:val="ListParagraph"/>
        <w:numPr>
          <w:ilvl w:val="0"/>
          <w:numId w:val="3"/>
        </w:numPr>
        <w:spacing w:before="120" w:after="0"/>
        <w:ind w:left="714" w:hanging="357"/>
        <w:contextualSpacing w:val="0"/>
        <w:jc w:val="both"/>
      </w:pPr>
      <w:r>
        <w:rPr>
          <w:b/>
        </w:rPr>
        <w:t>When</w:t>
      </w:r>
      <w:r w:rsidR="00CA3011">
        <w:rPr>
          <w:b/>
        </w:rPr>
        <w:t xml:space="preserve"> </w:t>
      </w:r>
      <w:proofErr w:type="gramStart"/>
      <w:r w:rsidR="00CA3011">
        <w:rPr>
          <w:b/>
        </w:rPr>
        <w:t>submitting an application</w:t>
      </w:r>
      <w:proofErr w:type="gramEnd"/>
      <w:r w:rsidR="00CA3011">
        <w:rPr>
          <w:b/>
        </w:rPr>
        <w:t xml:space="preserve">, you are strongly advised to </w:t>
      </w:r>
      <w:r w:rsidR="00B42016">
        <w:rPr>
          <w:b/>
        </w:rPr>
        <w:t xml:space="preserve">personally </w:t>
      </w:r>
      <w:r w:rsidR="00CA3011">
        <w:rPr>
          <w:b/>
        </w:rPr>
        <w:t xml:space="preserve">deliver it to </w:t>
      </w:r>
      <w:r w:rsidR="004264A7">
        <w:rPr>
          <w:b/>
        </w:rPr>
        <w:t>Faculty Administration Office</w:t>
      </w:r>
      <w:r w:rsidR="00CA3011">
        <w:rPr>
          <w:b/>
        </w:rPr>
        <w:t xml:space="preserve"> where you will have the opportunity to discuss your circumstances with a member of the department. This will allow advice to be provided as to the most appropriate form of evidence that could be submitted to support </w:t>
      </w:r>
      <w:r>
        <w:rPr>
          <w:b/>
        </w:rPr>
        <w:t>your</w:t>
      </w:r>
      <w:r w:rsidR="00CA3011">
        <w:rPr>
          <w:b/>
        </w:rPr>
        <w:t xml:space="preserve"> application.</w:t>
      </w:r>
    </w:p>
    <w:p w14:paraId="3EC4F65D" w14:textId="77777777" w:rsidR="00CA3011" w:rsidRDefault="00CA3011" w:rsidP="00AB3736">
      <w:pPr>
        <w:spacing w:before="120" w:after="0"/>
        <w:ind w:left="360"/>
        <w:jc w:val="both"/>
        <w:rPr>
          <w:rFonts w:ascii="Calibri" w:hAnsi="Calibri" w:cs="Calibri"/>
          <w:b/>
        </w:rPr>
      </w:pPr>
    </w:p>
    <w:p w14:paraId="1C3B734D" w14:textId="77777777" w:rsidR="00AB3736" w:rsidRPr="00AB3736" w:rsidRDefault="00AB3736" w:rsidP="00AB3736">
      <w:pPr>
        <w:spacing w:before="120" w:after="0"/>
        <w:ind w:left="360"/>
        <w:jc w:val="both"/>
        <w:rPr>
          <w:rFonts w:ascii="Calibri" w:hAnsi="Calibri" w:cs="Calibri"/>
          <w:b/>
        </w:rPr>
      </w:pPr>
      <w:r w:rsidRPr="00AB3736">
        <w:rPr>
          <w:rFonts w:ascii="Calibri" w:hAnsi="Calibri" w:cs="Calibri"/>
          <w:b/>
        </w:rPr>
        <w:t>Computer/IT failure of student’s own equipment is not normally acceptable as grounds for claiming extenuating circumstances:</w:t>
      </w:r>
    </w:p>
    <w:p w14:paraId="101F641E" w14:textId="77777777" w:rsidR="00C72895" w:rsidRDefault="00C72895" w:rsidP="006B2D08">
      <w:pPr>
        <w:spacing w:before="120" w:after="0"/>
        <w:jc w:val="both"/>
      </w:pPr>
    </w:p>
    <w:p w14:paraId="2E9E4E9D" w14:textId="1CD80862" w:rsidR="00212A8F" w:rsidRDefault="00212A8F" w:rsidP="006B2D08">
      <w:pPr>
        <w:spacing w:before="120" w:after="0"/>
        <w:jc w:val="both"/>
      </w:pPr>
      <w:r>
        <w:t xml:space="preserve">A written testimony from your </w:t>
      </w:r>
      <w:r w:rsidR="004264A7">
        <w:t>Module Leader/Programme Leader</w:t>
      </w:r>
      <w:r>
        <w:t xml:space="preserve"> can be submitted in support of your application.  This can either be provided in hard copy and attached to the application or emailed directly to </w:t>
      </w:r>
      <w:hyperlink r:id="rId13" w:history="1">
        <w:r w:rsidR="004264A7" w:rsidRPr="001E6767">
          <w:rPr>
            <w:rStyle w:val="Hyperlink"/>
          </w:rPr>
          <w:t>SAO@bishopg.ac.uk</w:t>
        </w:r>
      </w:hyperlink>
      <w:r>
        <w:t xml:space="preserve"> with FAO Extenuating Circumstance Officer in the subject line of the email.</w:t>
      </w:r>
    </w:p>
    <w:p w14:paraId="0BE08E86" w14:textId="7912FC98" w:rsidR="00004FE7" w:rsidRDefault="003C0CE3" w:rsidP="006B2D08">
      <w:pPr>
        <w:spacing w:before="120" w:after="0"/>
        <w:jc w:val="both"/>
        <w:rPr>
          <w:b/>
        </w:rPr>
      </w:pPr>
      <w:r>
        <w:rPr>
          <w:b/>
        </w:rPr>
        <w:t>Section 7 – Decision Requested:</w:t>
      </w:r>
    </w:p>
    <w:p w14:paraId="567F9F66" w14:textId="3154D6A8" w:rsidR="003C0CE3" w:rsidRDefault="00C2341B" w:rsidP="006B2D08">
      <w:pPr>
        <w:spacing w:before="120" w:after="0"/>
        <w:jc w:val="both"/>
      </w:pPr>
      <w:r w:rsidRPr="00AA4744">
        <w:t xml:space="preserve">You should only </w:t>
      </w:r>
      <w:r w:rsidR="000506AB" w:rsidRPr="00AA4744">
        <w:t xml:space="preserve">initially </w:t>
      </w:r>
      <w:r w:rsidRPr="00AA4744">
        <w:t xml:space="preserve">select either option 1 or 2. Option 3 may also be selected if you wish the Examination Board to consider </w:t>
      </w:r>
      <w:r w:rsidR="000506AB" w:rsidRPr="00AA4744">
        <w:t>the</w:t>
      </w:r>
      <w:r w:rsidRPr="00AA4744">
        <w:t xml:space="preserve"> circumstances </w:t>
      </w:r>
      <w:r w:rsidR="000506AB" w:rsidRPr="00AA4744">
        <w:t xml:space="preserve">applied for </w:t>
      </w:r>
      <w:r w:rsidRPr="00AA4744">
        <w:t>when determining your degree classification</w:t>
      </w:r>
      <w:r w:rsidR="000506AB" w:rsidRPr="00AA4744">
        <w:t>, if accepted</w:t>
      </w:r>
      <w:r w:rsidRPr="00AA4744">
        <w:t>.</w:t>
      </w:r>
    </w:p>
    <w:p w14:paraId="140D9766" w14:textId="77777777" w:rsidR="004E3C11" w:rsidRDefault="004E3C11" w:rsidP="004E3C11">
      <w:pPr>
        <w:spacing w:after="0"/>
        <w:jc w:val="both"/>
        <w:rPr>
          <w:b/>
        </w:rPr>
      </w:pPr>
    </w:p>
    <w:p w14:paraId="3C88E580" w14:textId="26C64D41" w:rsidR="00CC1C5B" w:rsidRPr="00CC1C5B" w:rsidRDefault="004264A7" w:rsidP="004E3C11">
      <w:pPr>
        <w:spacing w:after="0"/>
        <w:jc w:val="both"/>
        <w:rPr>
          <w:b/>
        </w:rPr>
      </w:pPr>
      <w:r>
        <w:rPr>
          <w:b/>
        </w:rPr>
        <w:br w:type="column"/>
      </w:r>
      <w:r w:rsidR="00CC1C5B">
        <w:rPr>
          <w:b/>
        </w:rPr>
        <w:lastRenderedPageBreak/>
        <w:t>Section 8 - Declaration</w:t>
      </w:r>
    </w:p>
    <w:p w14:paraId="40C858E9" w14:textId="66B049D6" w:rsidR="00004FE7" w:rsidRPr="00CC1C5B" w:rsidRDefault="00CC1C5B" w:rsidP="006B2D08">
      <w:pPr>
        <w:spacing w:before="120" w:after="0"/>
        <w:jc w:val="both"/>
      </w:pPr>
      <w:r w:rsidRPr="00AA4744">
        <w:t xml:space="preserve">You </w:t>
      </w:r>
      <w:r w:rsidRPr="00AA4744">
        <w:rPr>
          <w:b/>
        </w:rPr>
        <w:t xml:space="preserve">must </w:t>
      </w:r>
      <w:r w:rsidR="004E3C11" w:rsidRPr="00AA4744">
        <w:t xml:space="preserve">read and </w:t>
      </w:r>
      <w:r w:rsidRPr="00AA4744">
        <w:t xml:space="preserve">sign this </w:t>
      </w:r>
      <w:r w:rsidR="004E3C11" w:rsidRPr="00AA4744">
        <w:t>section.</w:t>
      </w:r>
      <w:r>
        <w:t xml:space="preserve"> </w:t>
      </w:r>
    </w:p>
    <w:p w14:paraId="3BDCE4C7" w14:textId="77777777" w:rsidR="00CC1C5B" w:rsidRDefault="00CC1C5B" w:rsidP="009D262C">
      <w:pPr>
        <w:spacing w:after="0"/>
        <w:jc w:val="both"/>
      </w:pPr>
    </w:p>
    <w:p w14:paraId="5AE86310" w14:textId="65D812FB" w:rsidR="006B2D08" w:rsidRDefault="006B2D08" w:rsidP="006B2D08">
      <w:pPr>
        <w:spacing w:before="120" w:after="0"/>
        <w:jc w:val="both"/>
      </w:pPr>
      <w:r>
        <w:t xml:space="preserve">On completion of this form you are advised to make a copy for you own records and submit the original form to the </w:t>
      </w:r>
      <w:r w:rsidR="004264A7">
        <w:t>Faculty Administration Office</w:t>
      </w:r>
      <w:r>
        <w:t>.</w:t>
      </w:r>
    </w:p>
    <w:p w14:paraId="5AE86312" w14:textId="77777777" w:rsidR="006B2D08" w:rsidRDefault="006B2D08" w:rsidP="006B2D08">
      <w:pPr>
        <w:spacing w:before="120" w:after="0"/>
        <w:jc w:val="both"/>
      </w:pPr>
      <w:r>
        <w:t xml:space="preserve">If your circumstances are </w:t>
      </w:r>
      <w:r w:rsidRPr="006B2D08">
        <w:rPr>
          <w:b/>
        </w:rPr>
        <w:t>not</w:t>
      </w:r>
      <w:r>
        <w:t xml:space="preserve"> accepted:</w:t>
      </w:r>
    </w:p>
    <w:p w14:paraId="5AE86313" w14:textId="1C6856D2" w:rsidR="006A7D58" w:rsidRPr="0053079E" w:rsidRDefault="006B2D08" w:rsidP="006A7D58">
      <w:pPr>
        <w:spacing w:before="120" w:after="0" w:line="240" w:lineRule="auto"/>
        <w:rPr>
          <w:rFonts w:cstheme="minorHAnsi"/>
        </w:rPr>
      </w:pPr>
      <w:r>
        <w:rPr>
          <w:rFonts w:cstheme="minorHAnsi"/>
        </w:rPr>
        <w:t>The original mark for the assignment(s) will stand, or you will receive a mark of 0 for non-attendance</w:t>
      </w:r>
      <w:r w:rsidR="00006ED3">
        <w:rPr>
          <w:rFonts w:cstheme="minorHAnsi"/>
        </w:rPr>
        <w:t xml:space="preserve"> or non-</w:t>
      </w:r>
      <w:r>
        <w:rPr>
          <w:rFonts w:cstheme="minorHAnsi"/>
        </w:rPr>
        <w:t>submission.</w:t>
      </w:r>
      <w:r w:rsidR="0053079E">
        <w:rPr>
          <w:rFonts w:cstheme="minorHAnsi"/>
        </w:rPr>
        <w:t xml:space="preserve"> </w:t>
      </w:r>
      <w:r w:rsidR="0053079E" w:rsidRPr="00AA4744">
        <w:rPr>
          <w:rFonts w:cstheme="minorHAnsi"/>
        </w:rPr>
        <w:t xml:space="preserve">You </w:t>
      </w:r>
      <w:r w:rsidR="0053079E" w:rsidRPr="00AA4744">
        <w:rPr>
          <w:rFonts w:cstheme="minorHAnsi"/>
          <w:b/>
        </w:rPr>
        <w:t xml:space="preserve">cannot </w:t>
      </w:r>
      <w:r w:rsidR="0053079E" w:rsidRPr="00AA4744">
        <w:rPr>
          <w:rFonts w:cstheme="minorHAnsi"/>
        </w:rPr>
        <w:t xml:space="preserve">appeal against the decision made by the Extenuating Circumstances Panel. </w:t>
      </w:r>
      <w:r w:rsidR="00972968" w:rsidRPr="00AA4744">
        <w:rPr>
          <w:rFonts w:cstheme="minorHAnsi"/>
        </w:rPr>
        <w:t>If additional evidence has become available, you need to submit a new application. An Academic Appeal can be requested in accordance with the Code of Practice on Academic Appeals, paragraph 3 (iv).</w:t>
      </w:r>
    </w:p>
    <w:p w14:paraId="25ABFC7C" w14:textId="77777777" w:rsidR="009D262C" w:rsidRDefault="009D262C" w:rsidP="006A7D58">
      <w:pPr>
        <w:spacing w:before="120" w:after="0" w:line="240" w:lineRule="auto"/>
        <w:rPr>
          <w:rFonts w:cstheme="minorHAnsi"/>
        </w:rPr>
      </w:pPr>
    </w:p>
    <w:p w14:paraId="5AE86315" w14:textId="77777777" w:rsidR="006B2D08" w:rsidRDefault="006B2D08" w:rsidP="006A7D58">
      <w:pPr>
        <w:spacing w:before="120" w:after="0" w:line="240" w:lineRule="auto"/>
        <w:rPr>
          <w:rFonts w:cstheme="minorHAnsi"/>
        </w:rPr>
      </w:pPr>
      <w:r>
        <w:rPr>
          <w:rFonts w:cstheme="minorHAnsi"/>
        </w:rPr>
        <w:t>If your circumstances are accepted:</w:t>
      </w:r>
    </w:p>
    <w:p w14:paraId="5AE86316" w14:textId="77777777" w:rsidR="006B2D08" w:rsidRDefault="006B2D08" w:rsidP="006A7D58">
      <w:pPr>
        <w:spacing w:before="120" w:after="0" w:line="240" w:lineRule="auto"/>
        <w:rPr>
          <w:rFonts w:cstheme="minorHAnsi"/>
        </w:rPr>
      </w:pPr>
      <w:r>
        <w:rPr>
          <w:rFonts w:cstheme="minorHAnsi"/>
        </w:rPr>
        <w:t>The decision will be passed to the Module Board of Examiners who will decide to either:</w:t>
      </w:r>
    </w:p>
    <w:p w14:paraId="5AE86317" w14:textId="77777777" w:rsidR="002626ED" w:rsidRPr="008B4056" w:rsidRDefault="002626ED" w:rsidP="00006ED3">
      <w:pPr>
        <w:pStyle w:val="ListParagraph"/>
        <w:numPr>
          <w:ilvl w:val="0"/>
          <w:numId w:val="4"/>
        </w:numPr>
        <w:spacing w:before="120" w:after="0" w:line="240" w:lineRule="auto"/>
        <w:ind w:left="714" w:hanging="357"/>
        <w:contextualSpacing w:val="0"/>
        <w:rPr>
          <w:rFonts w:cstheme="minorHAnsi"/>
        </w:rPr>
      </w:pPr>
      <w:r w:rsidRPr="008B4056">
        <w:rPr>
          <w:rFonts w:cstheme="minorHAnsi"/>
        </w:rPr>
        <w:t xml:space="preserve">Apply the Panel recommendation, </w:t>
      </w:r>
    </w:p>
    <w:p w14:paraId="5AE86318" w14:textId="77777777" w:rsidR="00006ED3" w:rsidRPr="008B4056" w:rsidRDefault="00006ED3" w:rsidP="00006ED3">
      <w:pPr>
        <w:pStyle w:val="ListParagraph"/>
        <w:numPr>
          <w:ilvl w:val="0"/>
          <w:numId w:val="4"/>
        </w:numPr>
        <w:spacing w:before="120" w:after="0" w:line="240" w:lineRule="auto"/>
        <w:ind w:left="714" w:hanging="357"/>
        <w:contextualSpacing w:val="0"/>
        <w:rPr>
          <w:rFonts w:cstheme="minorHAnsi"/>
        </w:rPr>
      </w:pPr>
      <w:r w:rsidRPr="008B4056">
        <w:rPr>
          <w:rFonts w:cstheme="minorHAnsi"/>
        </w:rPr>
        <w:t>Decide that the circumstances do not require any action</w:t>
      </w:r>
    </w:p>
    <w:p w14:paraId="35633723" w14:textId="024A00DA" w:rsidR="00AF1509" w:rsidRPr="008B4056" w:rsidRDefault="00006ED3" w:rsidP="00C72895">
      <w:pPr>
        <w:pStyle w:val="ListParagraph"/>
        <w:numPr>
          <w:ilvl w:val="0"/>
          <w:numId w:val="4"/>
        </w:numPr>
        <w:spacing w:before="120" w:after="0" w:line="240" w:lineRule="auto"/>
        <w:jc w:val="both"/>
        <w:rPr>
          <w:rFonts w:cstheme="minorHAnsi"/>
          <w:sz w:val="28"/>
          <w:szCs w:val="28"/>
        </w:rPr>
      </w:pPr>
      <w:r w:rsidRPr="008B4056">
        <w:rPr>
          <w:rFonts w:cstheme="minorHAnsi"/>
        </w:rPr>
        <w:t>Pass the decision to the Programme Board of Examiners for consideration later</w:t>
      </w:r>
    </w:p>
    <w:p w14:paraId="3A470CA9" w14:textId="77777777" w:rsidR="00AF1509" w:rsidRPr="00C72895" w:rsidRDefault="00AF1509" w:rsidP="004F0AE0">
      <w:pPr>
        <w:spacing w:after="0" w:line="240" w:lineRule="auto"/>
        <w:jc w:val="both"/>
        <w:rPr>
          <w:rFonts w:cstheme="minorHAnsi"/>
          <w:sz w:val="28"/>
          <w:szCs w:val="28"/>
        </w:rPr>
        <w:sectPr w:rsidR="00AF1509" w:rsidRPr="00C72895" w:rsidSect="009A7748">
          <w:headerReference w:type="default" r:id="rId14"/>
          <w:footerReference w:type="default" r:id="rId15"/>
          <w:pgSz w:w="11906" w:h="16838"/>
          <w:pgMar w:top="836" w:right="1440" w:bottom="567" w:left="1440" w:header="709" w:footer="709" w:gutter="0"/>
          <w:pgNumType w:start="1"/>
          <w:cols w:space="708"/>
          <w:docGrid w:linePitch="360"/>
        </w:sectPr>
      </w:pPr>
    </w:p>
    <w:p w14:paraId="5AE8631B" w14:textId="77777777" w:rsidR="00DD7274" w:rsidRDefault="00DD7274" w:rsidP="004F0AE0">
      <w:pPr>
        <w:spacing w:after="0" w:line="240" w:lineRule="auto"/>
        <w:jc w:val="both"/>
        <w:rPr>
          <w:rFonts w:cstheme="minorHAnsi"/>
          <w:b/>
          <w:sz w:val="28"/>
          <w:szCs w:val="28"/>
        </w:rPr>
      </w:pPr>
    </w:p>
    <w:p w14:paraId="5AE8631C" w14:textId="77777777" w:rsidR="004F0AE0" w:rsidRPr="004F0AE0" w:rsidRDefault="004F0AE0" w:rsidP="004F0AE0">
      <w:pPr>
        <w:spacing w:after="0" w:line="240" w:lineRule="auto"/>
        <w:jc w:val="both"/>
        <w:rPr>
          <w:rFonts w:cstheme="minorHAnsi"/>
          <w:b/>
          <w:sz w:val="28"/>
          <w:szCs w:val="28"/>
          <w:highlight w:val="lightGray"/>
        </w:rPr>
      </w:pPr>
      <w:r w:rsidRPr="004F0AE0">
        <w:rPr>
          <w:rFonts w:cstheme="minorHAnsi"/>
          <w:b/>
          <w:sz w:val="28"/>
          <w:szCs w:val="28"/>
        </w:rPr>
        <w:t>Medical</w:t>
      </w:r>
      <w:r w:rsidR="004841F4">
        <w:rPr>
          <w:rFonts w:cstheme="minorHAnsi"/>
          <w:b/>
          <w:sz w:val="28"/>
          <w:szCs w:val="28"/>
        </w:rPr>
        <w:t>/Professional Practitioner</w:t>
      </w:r>
      <w:r w:rsidRPr="004F0AE0">
        <w:rPr>
          <w:rFonts w:cstheme="minorHAnsi"/>
          <w:b/>
          <w:sz w:val="28"/>
          <w:szCs w:val="28"/>
        </w:rPr>
        <w:t xml:space="preserve"> Support </w:t>
      </w:r>
      <w:r w:rsidR="004841F4">
        <w:rPr>
          <w:rFonts w:cstheme="minorHAnsi"/>
          <w:b/>
          <w:sz w:val="28"/>
          <w:szCs w:val="28"/>
        </w:rPr>
        <w:t xml:space="preserve">Note </w:t>
      </w:r>
    </w:p>
    <w:p w14:paraId="5AE8631D" w14:textId="77777777" w:rsidR="004F0AE0" w:rsidRPr="004F0AE0" w:rsidRDefault="004F0AE0" w:rsidP="004F0AE0">
      <w:pPr>
        <w:spacing w:after="0" w:line="240" w:lineRule="auto"/>
        <w:jc w:val="both"/>
        <w:rPr>
          <w:rFonts w:cstheme="minorHAnsi"/>
        </w:rPr>
      </w:pPr>
      <w:r w:rsidRPr="004F0AE0">
        <w:rPr>
          <w:rFonts w:cstheme="minorHAnsi"/>
        </w:rPr>
        <w:t xml:space="preserve">Students claiming </w:t>
      </w:r>
      <w:r w:rsidR="00DD7274">
        <w:rPr>
          <w:rFonts w:cstheme="minorHAnsi"/>
        </w:rPr>
        <w:t>extenuating</w:t>
      </w:r>
      <w:r w:rsidRPr="004F0AE0">
        <w:rPr>
          <w:rFonts w:cstheme="minorHAnsi"/>
        </w:rPr>
        <w:t xml:space="preserve"> circumstances relating to assessments must complete form </w:t>
      </w:r>
      <w:proofErr w:type="spellStart"/>
      <w:r w:rsidR="00DD7274">
        <w:rPr>
          <w:rFonts w:cstheme="minorHAnsi"/>
        </w:rPr>
        <w:t>Qa</w:t>
      </w:r>
      <w:proofErr w:type="spellEnd"/>
      <w:r w:rsidR="00DD7274">
        <w:rPr>
          <w:rFonts w:cstheme="minorHAnsi"/>
        </w:rPr>
        <w:t>: G1</w:t>
      </w:r>
      <w:r w:rsidRPr="004F0AE0">
        <w:rPr>
          <w:rFonts w:cstheme="minorHAnsi"/>
        </w:rPr>
        <w:t xml:space="preserve"> and attach all relevant evidence.  Evidence can include prescriptions, appointment letters, letters from medical professionals, etc.  Where this evidence is not available, students may use this form to request their GP or other medical professional to assist in providing evidence.</w:t>
      </w:r>
    </w:p>
    <w:p w14:paraId="5AE8631E" w14:textId="77777777" w:rsidR="004F0AE0" w:rsidRDefault="004F0AE0" w:rsidP="004F0AE0">
      <w:pPr>
        <w:spacing w:after="0" w:line="240" w:lineRule="auto"/>
        <w:jc w:val="both"/>
        <w:rPr>
          <w:rFonts w:cstheme="minorHAnsi"/>
        </w:rPr>
      </w:pPr>
    </w:p>
    <w:p w14:paraId="5AE8631F" w14:textId="77777777" w:rsidR="00DD7274" w:rsidRPr="00DD7274" w:rsidRDefault="00DD7274" w:rsidP="00DD7274">
      <w:pPr>
        <w:spacing w:after="0" w:line="240" w:lineRule="auto"/>
        <w:jc w:val="both"/>
        <w:rPr>
          <w:rFonts w:cstheme="minorHAnsi"/>
          <w:b/>
        </w:rPr>
      </w:pPr>
      <w:r w:rsidRPr="00DD7274">
        <w:rPr>
          <w:rFonts w:cstheme="minorHAnsi"/>
          <w:b/>
        </w:rPr>
        <w:t>To be completed by a Doctor/</w:t>
      </w:r>
      <w:r w:rsidR="00D415C2">
        <w:rPr>
          <w:rFonts w:cstheme="minorHAnsi"/>
          <w:b/>
        </w:rPr>
        <w:t>Professional practitioner</w:t>
      </w:r>
      <w:r w:rsidRPr="00DD7274">
        <w:rPr>
          <w:rFonts w:cstheme="minorHAnsi"/>
          <w:b/>
        </w:rPr>
        <w:t>:</w:t>
      </w:r>
    </w:p>
    <w:p w14:paraId="5AE86320" w14:textId="77777777" w:rsidR="00DD7274" w:rsidRPr="00DD7274" w:rsidRDefault="00DD7274" w:rsidP="00DD7274">
      <w:pPr>
        <w:spacing w:after="0" w:line="240" w:lineRule="auto"/>
        <w:jc w:val="both"/>
        <w:rPr>
          <w:rFonts w:cstheme="minorHAnsi"/>
        </w:rPr>
      </w:pPr>
      <w:r w:rsidRPr="00DD7274">
        <w:rPr>
          <w:rFonts w:cstheme="minorHAnsi"/>
        </w:rPr>
        <w:t xml:space="preserve">Thank you for assisting the University by certifying this student’s </w:t>
      </w:r>
      <w:r w:rsidR="00D415C2">
        <w:rPr>
          <w:rFonts w:cstheme="minorHAnsi"/>
        </w:rPr>
        <w:t>condition/illness</w:t>
      </w:r>
      <w:r w:rsidRPr="00DD7274">
        <w:rPr>
          <w:rFonts w:cstheme="minorHAnsi"/>
        </w:rPr>
        <w:t>.  The student should have communic</w:t>
      </w:r>
      <w:r w:rsidR="00D415C2">
        <w:rPr>
          <w:rFonts w:cstheme="minorHAnsi"/>
        </w:rPr>
        <w:t>ated to you the effect of this</w:t>
      </w:r>
      <w:r w:rsidRPr="00DD7274">
        <w:rPr>
          <w:rFonts w:cstheme="minorHAnsi"/>
        </w:rPr>
        <w:t xml:space="preserve"> on his/her academic performance.  We would be grateful for any comments you are able to make on th</w:t>
      </w:r>
      <w:r w:rsidR="00D415C2">
        <w:rPr>
          <w:rFonts w:cstheme="minorHAnsi"/>
        </w:rPr>
        <w:t>e</w:t>
      </w:r>
      <w:r w:rsidRPr="00DD7274">
        <w:rPr>
          <w:rFonts w:cstheme="minorHAnsi"/>
        </w:rPr>
        <w:t xml:space="preserve"> </w:t>
      </w:r>
      <w:r w:rsidR="00D415C2">
        <w:rPr>
          <w:rFonts w:cstheme="minorHAnsi"/>
        </w:rPr>
        <w:t>condition/</w:t>
      </w:r>
      <w:r w:rsidRPr="00DD7274">
        <w:rPr>
          <w:rFonts w:cstheme="minorHAnsi"/>
        </w:rPr>
        <w:t>illness.  Please return the completed form to the student as soon as possible.</w:t>
      </w:r>
    </w:p>
    <w:p w14:paraId="5AE86321" w14:textId="77777777" w:rsidR="00DD7274" w:rsidRDefault="00DD7274" w:rsidP="004F0AE0">
      <w:pPr>
        <w:spacing w:after="0" w:line="240" w:lineRule="auto"/>
        <w:jc w:val="both"/>
        <w:rPr>
          <w:rFonts w:cstheme="minorHAnsi"/>
        </w:rPr>
      </w:pPr>
    </w:p>
    <w:tbl>
      <w:tblPr>
        <w:tblStyle w:val="TableGrid"/>
        <w:tblW w:w="0" w:type="auto"/>
        <w:tblLook w:val="04A0" w:firstRow="1" w:lastRow="0" w:firstColumn="1" w:lastColumn="0" w:noHBand="0" w:noVBand="1"/>
      </w:tblPr>
      <w:tblGrid>
        <w:gridCol w:w="3731"/>
        <w:gridCol w:w="5285"/>
      </w:tblGrid>
      <w:tr w:rsidR="00DD7274" w14:paraId="5AE86324" w14:textId="77777777" w:rsidTr="00D415C2">
        <w:tc>
          <w:tcPr>
            <w:tcW w:w="3794" w:type="dxa"/>
            <w:shd w:val="clear" w:color="auto" w:fill="BFBFBF" w:themeFill="background1" w:themeFillShade="BF"/>
          </w:tcPr>
          <w:p w14:paraId="5AE86322" w14:textId="02D84B89" w:rsidR="00DD7274" w:rsidRDefault="006A5870" w:rsidP="00DD7274">
            <w:pPr>
              <w:spacing w:before="80" w:after="80"/>
              <w:jc w:val="both"/>
              <w:rPr>
                <w:rFonts w:cstheme="minorHAnsi"/>
              </w:rPr>
            </w:pPr>
            <w:r>
              <w:rPr>
                <w:rFonts w:cstheme="minorHAnsi"/>
              </w:rPr>
              <w:t>Student’s name:</w:t>
            </w:r>
          </w:p>
        </w:tc>
        <w:tc>
          <w:tcPr>
            <w:tcW w:w="5448" w:type="dxa"/>
          </w:tcPr>
          <w:p w14:paraId="5AE86323" w14:textId="77777777" w:rsidR="00DD7274" w:rsidRDefault="00DD7274" w:rsidP="00DD7274">
            <w:pPr>
              <w:spacing w:before="80" w:after="80"/>
              <w:jc w:val="both"/>
              <w:rPr>
                <w:rFonts w:cstheme="minorHAnsi"/>
              </w:rPr>
            </w:pPr>
          </w:p>
        </w:tc>
      </w:tr>
      <w:tr w:rsidR="006A5870" w14:paraId="3061C07F" w14:textId="77777777" w:rsidTr="00D415C2">
        <w:tc>
          <w:tcPr>
            <w:tcW w:w="3794" w:type="dxa"/>
            <w:shd w:val="clear" w:color="auto" w:fill="BFBFBF" w:themeFill="background1" w:themeFillShade="BF"/>
          </w:tcPr>
          <w:p w14:paraId="4220059F" w14:textId="198B5DE3" w:rsidR="006A5870" w:rsidRDefault="006A5870" w:rsidP="00DD7274">
            <w:pPr>
              <w:spacing w:before="80" w:after="80"/>
              <w:jc w:val="both"/>
              <w:rPr>
                <w:rFonts w:cstheme="minorHAnsi"/>
              </w:rPr>
            </w:pPr>
            <w:r>
              <w:rPr>
                <w:rFonts w:cstheme="minorHAnsi"/>
              </w:rPr>
              <w:t>Doctor/ Practitioners name:</w:t>
            </w:r>
          </w:p>
        </w:tc>
        <w:tc>
          <w:tcPr>
            <w:tcW w:w="5448" w:type="dxa"/>
          </w:tcPr>
          <w:p w14:paraId="61846D4B" w14:textId="77777777" w:rsidR="006A5870" w:rsidRDefault="006A5870" w:rsidP="00DD7274">
            <w:pPr>
              <w:spacing w:before="80" w:after="80"/>
              <w:jc w:val="both"/>
              <w:rPr>
                <w:rFonts w:cstheme="minorHAnsi"/>
              </w:rPr>
            </w:pPr>
          </w:p>
        </w:tc>
      </w:tr>
      <w:tr w:rsidR="00DD7274" w14:paraId="5AE86327" w14:textId="77777777" w:rsidTr="00D415C2">
        <w:tc>
          <w:tcPr>
            <w:tcW w:w="3794" w:type="dxa"/>
            <w:shd w:val="clear" w:color="auto" w:fill="BFBFBF" w:themeFill="background1" w:themeFillShade="BF"/>
          </w:tcPr>
          <w:p w14:paraId="5AE86325" w14:textId="77777777" w:rsidR="00DD7274" w:rsidRDefault="00DD7274" w:rsidP="00DD7274">
            <w:pPr>
              <w:spacing w:before="80" w:after="80"/>
              <w:jc w:val="both"/>
              <w:rPr>
                <w:rFonts w:cstheme="minorHAnsi"/>
              </w:rPr>
            </w:pPr>
            <w:r>
              <w:rPr>
                <w:rFonts w:cstheme="minorHAnsi"/>
              </w:rPr>
              <w:t>Surgery/practice:</w:t>
            </w:r>
          </w:p>
        </w:tc>
        <w:tc>
          <w:tcPr>
            <w:tcW w:w="5448" w:type="dxa"/>
          </w:tcPr>
          <w:p w14:paraId="5AE86326" w14:textId="77777777" w:rsidR="00DD7274" w:rsidRDefault="00DD7274" w:rsidP="00DD7274">
            <w:pPr>
              <w:spacing w:before="80" w:after="80"/>
              <w:jc w:val="both"/>
              <w:rPr>
                <w:rFonts w:cstheme="minorHAnsi"/>
              </w:rPr>
            </w:pPr>
          </w:p>
        </w:tc>
      </w:tr>
      <w:tr w:rsidR="00DD7274" w14:paraId="5AE8632A" w14:textId="77777777" w:rsidTr="00D415C2">
        <w:tc>
          <w:tcPr>
            <w:tcW w:w="3794" w:type="dxa"/>
            <w:shd w:val="clear" w:color="auto" w:fill="BFBFBF" w:themeFill="background1" w:themeFillShade="BF"/>
          </w:tcPr>
          <w:p w14:paraId="5AE86328" w14:textId="77777777" w:rsidR="00101F10" w:rsidRPr="00101F10" w:rsidRDefault="00101F10" w:rsidP="00D415C2">
            <w:pPr>
              <w:spacing w:before="80" w:after="80"/>
              <w:rPr>
                <w:rFonts w:cstheme="minorHAnsi"/>
                <w:i/>
              </w:rPr>
            </w:pPr>
            <w:r>
              <w:rPr>
                <w:rFonts w:cstheme="minorHAnsi"/>
              </w:rPr>
              <w:t>Nature</w:t>
            </w:r>
            <w:r w:rsidR="00D415C2">
              <w:rPr>
                <w:rFonts w:cstheme="minorHAnsi"/>
              </w:rPr>
              <w:t xml:space="preserve"> of condition</w:t>
            </w:r>
            <w:r>
              <w:rPr>
                <w:rFonts w:cstheme="minorHAnsi"/>
              </w:rPr>
              <w:t>/clinical diagnosis:</w:t>
            </w:r>
            <w:r w:rsidRPr="00101F10">
              <w:rPr>
                <w:rFonts w:cstheme="minorHAnsi"/>
                <w:i/>
              </w:rPr>
              <w:t xml:space="preserve"> </w:t>
            </w:r>
          </w:p>
        </w:tc>
        <w:tc>
          <w:tcPr>
            <w:tcW w:w="5448" w:type="dxa"/>
          </w:tcPr>
          <w:p w14:paraId="5AE86329" w14:textId="77777777" w:rsidR="00DD7274" w:rsidRDefault="00DD7274" w:rsidP="00DD7274">
            <w:pPr>
              <w:spacing w:before="80" w:after="80"/>
              <w:jc w:val="both"/>
              <w:rPr>
                <w:rFonts w:cstheme="minorHAnsi"/>
              </w:rPr>
            </w:pPr>
          </w:p>
        </w:tc>
      </w:tr>
      <w:tr w:rsidR="00101F10" w14:paraId="5AE86333" w14:textId="77777777" w:rsidTr="00101F10">
        <w:tc>
          <w:tcPr>
            <w:tcW w:w="9242" w:type="dxa"/>
            <w:gridSpan w:val="2"/>
          </w:tcPr>
          <w:p w14:paraId="5AE8632B" w14:textId="77777777" w:rsidR="00101F10" w:rsidRPr="00101F10" w:rsidRDefault="00101F10" w:rsidP="00DD7274">
            <w:pPr>
              <w:spacing w:before="80" w:after="80"/>
              <w:jc w:val="both"/>
              <w:rPr>
                <w:rFonts w:cstheme="minorHAnsi"/>
                <w:sz w:val="20"/>
                <w:szCs w:val="20"/>
              </w:rPr>
            </w:pPr>
            <w:r w:rsidRPr="00101F10">
              <w:rPr>
                <w:rFonts w:cstheme="minorHAnsi"/>
                <w:sz w:val="20"/>
                <w:szCs w:val="20"/>
              </w:rPr>
              <w:t>Please comment on the likely impact of the illness on the student’s performance in, or preparation for academic assessment:</w:t>
            </w:r>
          </w:p>
          <w:p w14:paraId="5AE8632C" w14:textId="77777777" w:rsidR="00101F10" w:rsidRDefault="00101F10" w:rsidP="00DD7274">
            <w:pPr>
              <w:spacing w:before="80" w:after="80"/>
              <w:jc w:val="both"/>
              <w:rPr>
                <w:rFonts w:cstheme="minorHAnsi"/>
              </w:rPr>
            </w:pPr>
          </w:p>
          <w:p w14:paraId="5AE8632D" w14:textId="77777777" w:rsidR="00101F10" w:rsidRDefault="00101F10" w:rsidP="00DD7274">
            <w:pPr>
              <w:spacing w:before="80" w:after="80"/>
              <w:jc w:val="both"/>
              <w:rPr>
                <w:rFonts w:cstheme="minorHAnsi"/>
              </w:rPr>
            </w:pPr>
          </w:p>
          <w:p w14:paraId="5AE8632E" w14:textId="77777777" w:rsidR="00101F10" w:rsidRDefault="00101F10" w:rsidP="00DD7274">
            <w:pPr>
              <w:spacing w:before="80" w:after="80"/>
              <w:jc w:val="both"/>
              <w:rPr>
                <w:rFonts w:cstheme="minorHAnsi"/>
              </w:rPr>
            </w:pPr>
          </w:p>
          <w:p w14:paraId="5AE8632F" w14:textId="77777777" w:rsidR="00101F10" w:rsidRDefault="00101F10" w:rsidP="00DD7274">
            <w:pPr>
              <w:spacing w:before="80" w:after="80"/>
              <w:jc w:val="both"/>
              <w:rPr>
                <w:rFonts w:cstheme="minorHAnsi"/>
              </w:rPr>
            </w:pPr>
          </w:p>
          <w:p w14:paraId="5AE86330" w14:textId="77777777" w:rsidR="00101F10" w:rsidRDefault="00101F10" w:rsidP="00DD7274">
            <w:pPr>
              <w:spacing w:before="80" w:after="80"/>
              <w:jc w:val="both"/>
              <w:rPr>
                <w:rFonts w:cstheme="minorHAnsi"/>
              </w:rPr>
            </w:pPr>
          </w:p>
          <w:p w14:paraId="5AE86331" w14:textId="77777777" w:rsidR="00101F10" w:rsidRDefault="00101F10" w:rsidP="00DD7274">
            <w:pPr>
              <w:spacing w:before="80" w:after="80"/>
              <w:jc w:val="both"/>
              <w:rPr>
                <w:rFonts w:cstheme="minorHAnsi"/>
              </w:rPr>
            </w:pPr>
          </w:p>
          <w:p w14:paraId="5AE86332" w14:textId="77777777" w:rsidR="00101F10" w:rsidRDefault="00101F10" w:rsidP="00DD7274">
            <w:pPr>
              <w:spacing w:before="80" w:after="80"/>
              <w:jc w:val="both"/>
              <w:rPr>
                <w:rFonts w:cstheme="minorHAnsi"/>
              </w:rPr>
            </w:pPr>
          </w:p>
        </w:tc>
      </w:tr>
    </w:tbl>
    <w:p w14:paraId="5AE86334" w14:textId="77777777" w:rsidR="00DD7274" w:rsidRDefault="00DD7274" w:rsidP="004F0AE0">
      <w:pPr>
        <w:spacing w:after="0" w:line="240" w:lineRule="auto"/>
        <w:jc w:val="both"/>
        <w:rPr>
          <w:rFonts w:cstheme="minorHAnsi"/>
        </w:rPr>
      </w:pPr>
    </w:p>
    <w:tbl>
      <w:tblPr>
        <w:tblStyle w:val="TableGrid"/>
        <w:tblW w:w="0" w:type="auto"/>
        <w:tblLook w:val="04A0" w:firstRow="1" w:lastRow="0" w:firstColumn="1" w:lastColumn="0" w:noHBand="0" w:noVBand="1"/>
      </w:tblPr>
      <w:tblGrid>
        <w:gridCol w:w="3186"/>
        <w:gridCol w:w="3960"/>
        <w:gridCol w:w="711"/>
        <w:gridCol w:w="1159"/>
      </w:tblGrid>
      <w:tr w:rsidR="00212A8F" w14:paraId="5AE86337" w14:textId="77777777" w:rsidTr="00212A8F">
        <w:tc>
          <w:tcPr>
            <w:tcW w:w="3227" w:type="dxa"/>
            <w:shd w:val="clear" w:color="auto" w:fill="BFBFBF" w:themeFill="background1" w:themeFillShade="BF"/>
            <w:vAlign w:val="center"/>
          </w:tcPr>
          <w:p w14:paraId="5AE86335" w14:textId="77777777" w:rsidR="00212A8F" w:rsidRPr="00101F10" w:rsidRDefault="00212A8F" w:rsidP="00101F10">
            <w:pPr>
              <w:spacing w:before="80" w:after="80"/>
              <w:rPr>
                <w:rFonts w:cstheme="minorHAnsi"/>
                <w:b/>
              </w:rPr>
            </w:pPr>
            <w:r w:rsidRPr="00101F10">
              <w:rPr>
                <w:rFonts w:cstheme="minorHAnsi"/>
                <w:b/>
              </w:rPr>
              <w:t>Doctor/Practitioner’s signature:</w:t>
            </w:r>
          </w:p>
        </w:tc>
        <w:tc>
          <w:tcPr>
            <w:tcW w:w="4108" w:type="dxa"/>
          </w:tcPr>
          <w:p w14:paraId="51DBD09F" w14:textId="77777777" w:rsidR="00212A8F" w:rsidRDefault="00212A8F" w:rsidP="00101F10">
            <w:pPr>
              <w:spacing w:before="80" w:after="80"/>
              <w:jc w:val="both"/>
              <w:rPr>
                <w:rFonts w:cstheme="minorHAnsi"/>
              </w:rPr>
            </w:pPr>
          </w:p>
        </w:tc>
        <w:tc>
          <w:tcPr>
            <w:tcW w:w="711" w:type="dxa"/>
            <w:shd w:val="clear" w:color="auto" w:fill="BFBFBF" w:themeFill="background1" w:themeFillShade="BF"/>
          </w:tcPr>
          <w:p w14:paraId="78DF385A" w14:textId="2681D7AC" w:rsidR="00212A8F" w:rsidRPr="00212A8F" w:rsidRDefault="00212A8F" w:rsidP="00101F10">
            <w:pPr>
              <w:spacing w:before="80" w:after="80"/>
              <w:jc w:val="both"/>
              <w:rPr>
                <w:rFonts w:cstheme="minorHAnsi"/>
                <w:b/>
              </w:rPr>
            </w:pPr>
            <w:r w:rsidRPr="00212A8F">
              <w:rPr>
                <w:rFonts w:cstheme="minorHAnsi"/>
                <w:b/>
              </w:rPr>
              <w:t>Date:</w:t>
            </w:r>
          </w:p>
        </w:tc>
        <w:tc>
          <w:tcPr>
            <w:tcW w:w="1196" w:type="dxa"/>
          </w:tcPr>
          <w:p w14:paraId="5AE86336" w14:textId="384889D0" w:rsidR="00212A8F" w:rsidRDefault="00212A8F" w:rsidP="00101F10">
            <w:pPr>
              <w:spacing w:before="80" w:after="80"/>
              <w:jc w:val="both"/>
              <w:rPr>
                <w:rFonts w:cstheme="minorHAnsi"/>
              </w:rPr>
            </w:pPr>
          </w:p>
        </w:tc>
      </w:tr>
      <w:tr w:rsidR="00101F10" w14:paraId="5AE8633D" w14:textId="77777777" w:rsidTr="00101F10">
        <w:tc>
          <w:tcPr>
            <w:tcW w:w="3227" w:type="dxa"/>
            <w:shd w:val="clear" w:color="auto" w:fill="BFBFBF" w:themeFill="background1" w:themeFillShade="BF"/>
            <w:vAlign w:val="center"/>
          </w:tcPr>
          <w:p w14:paraId="5AE86338" w14:textId="7814D728" w:rsidR="00101F10" w:rsidRPr="00101F10" w:rsidRDefault="00101F10" w:rsidP="00212A8F">
            <w:pPr>
              <w:spacing w:before="80" w:after="80"/>
              <w:rPr>
                <w:rFonts w:cstheme="minorHAnsi"/>
                <w:b/>
              </w:rPr>
            </w:pPr>
            <w:r w:rsidRPr="00101F10">
              <w:rPr>
                <w:rFonts w:cstheme="minorHAnsi"/>
                <w:b/>
              </w:rPr>
              <w:t>Practice stamp:</w:t>
            </w:r>
          </w:p>
        </w:tc>
        <w:tc>
          <w:tcPr>
            <w:tcW w:w="6015" w:type="dxa"/>
            <w:gridSpan w:val="3"/>
          </w:tcPr>
          <w:p w14:paraId="5AE86339" w14:textId="77777777" w:rsidR="00101F10" w:rsidRDefault="00101F10" w:rsidP="00101F10">
            <w:pPr>
              <w:spacing w:before="80" w:after="80"/>
              <w:jc w:val="both"/>
              <w:rPr>
                <w:rFonts w:cstheme="minorHAnsi"/>
              </w:rPr>
            </w:pPr>
          </w:p>
          <w:p w14:paraId="5AE8633A" w14:textId="77777777" w:rsidR="00101F10" w:rsidRDefault="00101F10" w:rsidP="00101F10">
            <w:pPr>
              <w:spacing w:before="80" w:after="80"/>
              <w:jc w:val="both"/>
              <w:rPr>
                <w:rFonts w:cstheme="minorHAnsi"/>
              </w:rPr>
            </w:pPr>
          </w:p>
          <w:p w14:paraId="5AE8633B" w14:textId="77777777" w:rsidR="00101F10" w:rsidRDefault="00101F10" w:rsidP="00101F10">
            <w:pPr>
              <w:spacing w:before="80" w:after="80"/>
              <w:jc w:val="both"/>
              <w:rPr>
                <w:rFonts w:cstheme="minorHAnsi"/>
              </w:rPr>
            </w:pPr>
          </w:p>
          <w:p w14:paraId="5AE8633C" w14:textId="77777777" w:rsidR="00101F10" w:rsidRDefault="00101F10" w:rsidP="00101F10">
            <w:pPr>
              <w:spacing w:before="80" w:after="80"/>
              <w:jc w:val="both"/>
              <w:rPr>
                <w:rFonts w:cstheme="minorHAnsi"/>
              </w:rPr>
            </w:pPr>
          </w:p>
        </w:tc>
      </w:tr>
    </w:tbl>
    <w:p w14:paraId="5AE8633E" w14:textId="77777777" w:rsidR="00101F10" w:rsidRDefault="00101F10" w:rsidP="00101F10">
      <w:pPr>
        <w:spacing w:after="0" w:line="240" w:lineRule="auto"/>
        <w:jc w:val="both"/>
        <w:rPr>
          <w:rFonts w:cstheme="minorHAnsi"/>
        </w:rPr>
      </w:pPr>
    </w:p>
    <w:p w14:paraId="5AE8633F" w14:textId="77777777" w:rsidR="00101F10" w:rsidRPr="00101F10" w:rsidRDefault="00101F10" w:rsidP="00101F10">
      <w:pPr>
        <w:spacing w:after="0" w:line="240" w:lineRule="auto"/>
        <w:jc w:val="both"/>
        <w:rPr>
          <w:rFonts w:cstheme="minorHAnsi"/>
        </w:rPr>
      </w:pPr>
      <w:r w:rsidRPr="00101F10">
        <w:rPr>
          <w:rFonts w:cstheme="minorHAnsi"/>
        </w:rPr>
        <w:t>If you would prefer to certify this illness in the form of a letter to the University or standard “fit note” please do so by providing this to the student to present to the University.</w:t>
      </w:r>
    </w:p>
    <w:p w14:paraId="5AE86340" w14:textId="77777777" w:rsidR="00DD7274" w:rsidRDefault="00DD7274" w:rsidP="004F0AE0">
      <w:pPr>
        <w:spacing w:after="0" w:line="240" w:lineRule="auto"/>
        <w:jc w:val="both"/>
        <w:rPr>
          <w:rFonts w:cstheme="minorHAnsi"/>
        </w:rPr>
      </w:pPr>
    </w:p>
    <w:p w14:paraId="5AE86341" w14:textId="77777777" w:rsidR="00101F10" w:rsidRPr="00101F10" w:rsidRDefault="00101F10" w:rsidP="00101F10">
      <w:pPr>
        <w:spacing w:after="0" w:line="240" w:lineRule="auto"/>
        <w:jc w:val="both"/>
        <w:rPr>
          <w:rFonts w:cstheme="minorHAnsi"/>
          <w:b/>
        </w:rPr>
      </w:pPr>
      <w:r w:rsidRPr="00101F10">
        <w:rPr>
          <w:rFonts w:cstheme="minorHAnsi"/>
          <w:b/>
        </w:rPr>
        <w:t>Please Note:</w:t>
      </w:r>
    </w:p>
    <w:p w14:paraId="5AE86342" w14:textId="77777777" w:rsidR="00101F10" w:rsidRPr="00101F10" w:rsidRDefault="00101F10" w:rsidP="00101F10">
      <w:pPr>
        <w:spacing w:after="0" w:line="240" w:lineRule="auto"/>
        <w:jc w:val="both"/>
        <w:rPr>
          <w:rFonts w:cstheme="minorHAnsi"/>
        </w:rPr>
      </w:pPr>
      <w:r w:rsidRPr="00101F10">
        <w:rPr>
          <w:rFonts w:cstheme="minorHAnsi"/>
        </w:rPr>
        <w:t xml:space="preserve">The University does not require medical evidence to support student absence from University for short periods.  However, in cases where the student is requesting special treatment in relation to their examinations and other formal assessments, we do require confirmation of the illness and where </w:t>
      </w:r>
      <w:r w:rsidRPr="00101F10">
        <w:rPr>
          <w:rFonts w:cstheme="minorHAnsi"/>
        </w:rPr>
        <w:lastRenderedPageBreak/>
        <w:t>possible, the effect on their performance.  This is to ensure that students are treated equitably in their assessments and to ensure the standards of our awards.</w:t>
      </w:r>
    </w:p>
    <w:p w14:paraId="5AE86343" w14:textId="77777777" w:rsidR="00101F10" w:rsidRDefault="00101F10" w:rsidP="004F0AE0">
      <w:pPr>
        <w:spacing w:after="0" w:line="240" w:lineRule="auto"/>
        <w:jc w:val="both"/>
        <w:rPr>
          <w:rFonts w:cstheme="minorHAnsi"/>
        </w:rPr>
      </w:pPr>
    </w:p>
    <w:p w14:paraId="5AE86344" w14:textId="2A529F65" w:rsidR="00D9284B" w:rsidRDefault="004F0AE0" w:rsidP="009A7748">
      <w:pPr>
        <w:pBdr>
          <w:top w:val="single" w:sz="4" w:space="1" w:color="auto"/>
          <w:left w:val="single" w:sz="4" w:space="1" w:color="auto"/>
          <w:bottom w:val="single" w:sz="4" w:space="1" w:color="auto"/>
          <w:right w:val="single" w:sz="4" w:space="1" w:color="auto"/>
        </w:pBdr>
        <w:spacing w:after="0" w:line="240" w:lineRule="auto"/>
        <w:jc w:val="both"/>
      </w:pPr>
      <w:r w:rsidRPr="004F0AE0">
        <w:rPr>
          <w:rFonts w:cstheme="minorHAnsi"/>
        </w:rPr>
        <w:t xml:space="preserve">Students – when complete, attach this form to a </w:t>
      </w:r>
      <w:proofErr w:type="spellStart"/>
      <w:r w:rsidR="00101F10">
        <w:rPr>
          <w:rFonts w:cstheme="minorHAnsi"/>
        </w:rPr>
        <w:t>Qa</w:t>
      </w:r>
      <w:proofErr w:type="spellEnd"/>
      <w:r w:rsidR="00101F10">
        <w:rPr>
          <w:rFonts w:cstheme="minorHAnsi"/>
        </w:rPr>
        <w:t>: G1</w:t>
      </w:r>
      <w:r w:rsidRPr="004F0AE0">
        <w:rPr>
          <w:rFonts w:cstheme="minorHAnsi"/>
        </w:rPr>
        <w:t xml:space="preserve"> or </w:t>
      </w:r>
      <w:proofErr w:type="spellStart"/>
      <w:r w:rsidR="00101F10">
        <w:rPr>
          <w:rFonts w:cstheme="minorHAnsi"/>
        </w:rPr>
        <w:t>Qa</w:t>
      </w:r>
      <w:proofErr w:type="spellEnd"/>
      <w:r w:rsidR="00101F10">
        <w:rPr>
          <w:rFonts w:cstheme="minorHAnsi"/>
        </w:rPr>
        <w:t>: G2</w:t>
      </w:r>
      <w:r w:rsidRPr="004F0AE0">
        <w:rPr>
          <w:rFonts w:cstheme="minorHAnsi"/>
        </w:rPr>
        <w:t xml:space="preserve"> form as appropriate, and forward to </w:t>
      </w:r>
      <w:r w:rsidR="004264A7">
        <w:rPr>
          <w:rFonts w:cstheme="minorHAnsi"/>
        </w:rPr>
        <w:t>Faculty Administration Office</w:t>
      </w:r>
      <w:r w:rsidR="00101F10">
        <w:rPr>
          <w:rFonts w:cstheme="minorHAnsi"/>
        </w:rPr>
        <w:t>, Skinner Annexe, Ground Floor, Bishop Grosseteste University, Lincoln, LN1 3DY.</w:t>
      </w:r>
    </w:p>
    <w:sectPr w:rsidR="00D9284B" w:rsidSect="009A7748">
      <w:headerReference w:type="default" r:id="rId16"/>
      <w:pgSz w:w="11906" w:h="16838"/>
      <w:pgMar w:top="836" w:right="1440" w:bottom="567" w:left="1440" w:header="709" w:footer="709" w:gutter="0"/>
      <w:pgNumType w:start="1"/>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AE86347" w14:textId="77777777" w:rsidR="004841F4" w:rsidRDefault="004841F4" w:rsidP="004F0AE0">
      <w:pPr>
        <w:spacing w:after="0" w:line="240" w:lineRule="auto"/>
      </w:pPr>
      <w:r>
        <w:separator/>
      </w:r>
    </w:p>
  </w:endnote>
  <w:endnote w:type="continuationSeparator" w:id="0">
    <w:p w14:paraId="5AE86348" w14:textId="77777777" w:rsidR="004841F4" w:rsidRDefault="004841F4" w:rsidP="004F0AE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0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sdt>
    <w:sdtPr>
      <w:id w:val="813989572"/>
      <w:docPartObj>
        <w:docPartGallery w:val="Page Numbers (Bottom of Page)"/>
        <w:docPartUnique/>
      </w:docPartObj>
    </w:sdtPr>
    <w:sdtEndPr/>
    <w:sdtContent>
      <w:sdt>
        <w:sdtPr>
          <w:id w:val="860082579"/>
          <w:docPartObj>
            <w:docPartGallery w:val="Page Numbers (Top of Page)"/>
            <w:docPartUnique/>
          </w:docPartObj>
        </w:sdtPr>
        <w:sdtEndPr/>
        <w:sdtContent>
          <w:p w14:paraId="5AE8634B" w14:textId="0CD632DB" w:rsidR="004841F4" w:rsidRDefault="004841F4">
            <w:pPr>
              <w:pStyle w:val="Footer"/>
              <w:jc w:val="right"/>
            </w:pPr>
            <w:r w:rsidRPr="009A7748">
              <w:rPr>
                <w:sz w:val="20"/>
                <w:szCs w:val="20"/>
              </w:rPr>
              <w:t xml:space="preserve">Page </w:t>
            </w:r>
            <w:r w:rsidRPr="009A7748">
              <w:rPr>
                <w:b/>
                <w:bCs/>
                <w:sz w:val="20"/>
                <w:szCs w:val="20"/>
              </w:rPr>
              <w:fldChar w:fldCharType="begin"/>
            </w:r>
            <w:r w:rsidRPr="009A7748">
              <w:rPr>
                <w:b/>
                <w:bCs/>
                <w:sz w:val="20"/>
                <w:szCs w:val="20"/>
              </w:rPr>
              <w:instrText xml:space="preserve"> PAGE </w:instrText>
            </w:r>
            <w:r w:rsidRPr="009A7748">
              <w:rPr>
                <w:b/>
                <w:bCs/>
                <w:sz w:val="20"/>
                <w:szCs w:val="20"/>
              </w:rPr>
              <w:fldChar w:fldCharType="separate"/>
            </w:r>
            <w:r w:rsidR="00A74ACB">
              <w:rPr>
                <w:b/>
                <w:bCs/>
                <w:noProof/>
                <w:sz w:val="20"/>
                <w:szCs w:val="20"/>
              </w:rPr>
              <w:t>2</w:t>
            </w:r>
            <w:r w:rsidRPr="009A7748">
              <w:rPr>
                <w:b/>
                <w:bCs/>
                <w:sz w:val="20"/>
                <w:szCs w:val="20"/>
              </w:rPr>
              <w:fldChar w:fldCharType="end"/>
            </w:r>
            <w:r w:rsidRPr="009A7748">
              <w:rPr>
                <w:sz w:val="20"/>
                <w:szCs w:val="20"/>
              </w:rPr>
              <w:t xml:space="preserve"> of </w:t>
            </w:r>
            <w:r>
              <w:rPr>
                <w:b/>
                <w:bCs/>
                <w:sz w:val="20"/>
                <w:szCs w:val="20"/>
              </w:rPr>
              <w:t>3</w:t>
            </w:r>
          </w:p>
        </w:sdtContent>
      </w:sdt>
    </w:sdtContent>
  </w:sdt>
  <w:p w14:paraId="5AE8634C" w14:textId="77777777" w:rsidR="004841F4" w:rsidRDefault="004841F4" w:rsidP="009A7748">
    <w:pPr>
      <w:pStyle w:val="Footer"/>
      <w:tabs>
        <w:tab w:val="clear" w:pos="4513"/>
        <w:tab w:val="clear" w:pos="9026"/>
        <w:tab w:val="left" w:pos="7826"/>
      </w:tabs>
    </w:pPr>
    <w:r>
      <w:tab/>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8634F" w14:textId="77777777" w:rsidR="004841F4" w:rsidRDefault="004841F4">
    <w:pPr>
      <w:pStyle w:val="Footer"/>
      <w:jc w:val="right"/>
    </w:pPr>
  </w:p>
  <w:p w14:paraId="5AE86350" w14:textId="77777777" w:rsidR="004841F4" w:rsidRDefault="004841F4" w:rsidP="009A7748">
    <w:pPr>
      <w:pStyle w:val="Footer"/>
      <w:tabs>
        <w:tab w:val="clear" w:pos="4513"/>
        <w:tab w:val="clear" w:pos="9026"/>
        <w:tab w:val="left" w:pos="7826"/>
      </w:tabs>
    </w:pPr>
    <w:r>
      <w:tab/>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5AE86345" w14:textId="77777777" w:rsidR="004841F4" w:rsidRDefault="004841F4" w:rsidP="004F0AE0">
      <w:pPr>
        <w:spacing w:after="0" w:line="240" w:lineRule="auto"/>
      </w:pPr>
      <w:r>
        <w:separator/>
      </w:r>
    </w:p>
  </w:footnote>
  <w:footnote w:type="continuationSeparator" w:id="0">
    <w:p w14:paraId="5AE86346" w14:textId="77777777" w:rsidR="004841F4" w:rsidRDefault="004841F4" w:rsidP="004F0AE0">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86349" w14:textId="77777777" w:rsidR="004841F4" w:rsidRPr="008F13A5" w:rsidRDefault="004841F4">
    <w:pPr>
      <w:pStyle w:val="Header"/>
      <w:rPr>
        <w:sz w:val="20"/>
        <w:szCs w:val="20"/>
      </w:rPr>
    </w:pPr>
    <w:r w:rsidRPr="004F0AE0">
      <w:rPr>
        <w:rFonts w:ascii="Calibri" w:eastAsia="Times New Roman" w:hAnsi="Calibri" w:cs="Arial"/>
        <w:noProof/>
        <w:sz w:val="18"/>
        <w:szCs w:val="18"/>
        <w:lang w:eastAsia="en-GB"/>
      </w:rPr>
      <w:drawing>
        <wp:anchor distT="0" distB="0" distL="114300" distR="114300" simplePos="0" relativeHeight="251659264" behindDoc="0" locked="0" layoutInCell="1" allowOverlap="1" wp14:anchorId="5AE86353" wp14:editId="5AE86354">
          <wp:simplePos x="0" y="0"/>
          <wp:positionH relativeFrom="column">
            <wp:posOffset>-555625</wp:posOffset>
          </wp:positionH>
          <wp:positionV relativeFrom="paragraph">
            <wp:posOffset>-43815</wp:posOffset>
          </wp:positionV>
          <wp:extent cx="1868805" cy="659765"/>
          <wp:effectExtent l="0" t="0" r="0" b="6985"/>
          <wp:wrapTopAndBottom/>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68805" cy="659765"/>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proofErr w:type="spellStart"/>
    <w:r w:rsidRPr="008F13A5">
      <w:rPr>
        <w:sz w:val="20"/>
        <w:szCs w:val="20"/>
      </w:rPr>
      <w:t>Qa</w:t>
    </w:r>
    <w:proofErr w:type="spellEnd"/>
    <w:r w:rsidRPr="008F13A5">
      <w:rPr>
        <w:sz w:val="20"/>
        <w:szCs w:val="20"/>
      </w:rPr>
      <w:t>: G</w:t>
    </w:r>
    <w:r w:rsidR="007F65C2">
      <w:rPr>
        <w:sz w:val="20"/>
        <w:szCs w:val="20"/>
      </w:rPr>
      <w:t>2</w:t>
    </w:r>
  </w:p>
  <w:p w14:paraId="5AE8634A" w14:textId="747CAB90" w:rsidR="004841F4" w:rsidRPr="008F13A5" w:rsidRDefault="004841F4">
    <w:pPr>
      <w:pStyle w:val="Header"/>
      <w:rPr>
        <w:sz w:val="20"/>
        <w:szCs w:val="20"/>
      </w:rPr>
    </w:pPr>
    <w:r w:rsidRPr="008F13A5">
      <w:rPr>
        <w:sz w:val="20"/>
        <w:szCs w:val="20"/>
      </w:rPr>
      <w:tab/>
    </w:r>
    <w:r w:rsidRPr="008F13A5">
      <w:rPr>
        <w:sz w:val="20"/>
        <w:szCs w:val="20"/>
      </w:rPr>
      <w:tab/>
    </w:r>
    <w:r w:rsidR="004264A7">
      <w:rPr>
        <w:sz w:val="20"/>
        <w:szCs w:val="20"/>
      </w:rPr>
      <w:t xml:space="preserve">FAO </w:t>
    </w:r>
    <w:r w:rsidR="00D247C9">
      <w:rPr>
        <w:sz w:val="20"/>
        <w:szCs w:val="20"/>
      </w:rPr>
      <w:t>Apr</w:t>
    </w:r>
    <w:r w:rsidRPr="008F13A5">
      <w:rPr>
        <w:sz w:val="20"/>
        <w:szCs w:val="20"/>
      </w:rPr>
      <w:t xml:space="preserve"> 20</w:t>
    </w:r>
    <w:r w:rsidR="004264A7">
      <w:rPr>
        <w:sz w:val="20"/>
        <w:szCs w:val="20"/>
      </w:rPr>
      <w:t>21</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AE8634D" w14:textId="77777777" w:rsidR="004841F4" w:rsidRDefault="004841F4">
    <w:pPr>
      <w:pStyle w:val="Header"/>
    </w:pPr>
    <w:r w:rsidRPr="004F0AE0">
      <w:rPr>
        <w:rFonts w:ascii="Calibri" w:eastAsia="Times New Roman" w:hAnsi="Calibri" w:cs="Arial"/>
        <w:noProof/>
        <w:sz w:val="18"/>
        <w:szCs w:val="18"/>
        <w:lang w:eastAsia="en-GB"/>
      </w:rPr>
      <w:drawing>
        <wp:anchor distT="0" distB="0" distL="114300" distR="114300" simplePos="0" relativeHeight="251661312" behindDoc="0" locked="0" layoutInCell="1" allowOverlap="1" wp14:anchorId="5AE86355" wp14:editId="5AE86356">
          <wp:simplePos x="0" y="0"/>
          <wp:positionH relativeFrom="column">
            <wp:posOffset>-555625</wp:posOffset>
          </wp:positionH>
          <wp:positionV relativeFrom="paragraph">
            <wp:posOffset>-43815</wp:posOffset>
          </wp:positionV>
          <wp:extent cx="1868805" cy="659765"/>
          <wp:effectExtent l="0" t="0" r="0" b="6985"/>
          <wp:wrapTopAndBottom/>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68805" cy="659765"/>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t>APPENDIX 1</w:t>
    </w:r>
  </w:p>
  <w:p w14:paraId="5AE8634E" w14:textId="77777777" w:rsidR="004841F4" w:rsidRDefault="004841F4">
    <w:pPr>
      <w:pStyle w:val="Header"/>
    </w:pPr>
    <w:r>
      <w:tab/>
    </w:r>
    <w:r>
      <w:tab/>
    </w:r>
    <w:proofErr w:type="spellStart"/>
    <w:r>
      <w:t>Qa</w:t>
    </w:r>
    <w:proofErr w:type="spellEnd"/>
    <w:r>
      <w:t xml:space="preserve">: </w:t>
    </w:r>
    <w:r w:rsidR="00840093">
      <w:t>G</w:t>
    </w:r>
    <w:r w:rsidR="007F65C2">
      <w:t>2</w: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52A7F5F5" w14:textId="77777777" w:rsidR="004264A7" w:rsidRPr="008F13A5" w:rsidRDefault="00840093" w:rsidP="004264A7">
    <w:pPr>
      <w:pStyle w:val="Header"/>
      <w:rPr>
        <w:sz w:val="20"/>
        <w:szCs w:val="20"/>
      </w:rPr>
    </w:pPr>
    <w:r w:rsidRPr="004F0AE0">
      <w:rPr>
        <w:rFonts w:ascii="Calibri" w:eastAsia="Times New Roman" w:hAnsi="Calibri" w:cs="Arial"/>
        <w:noProof/>
        <w:sz w:val="18"/>
        <w:szCs w:val="18"/>
        <w:lang w:eastAsia="en-GB"/>
      </w:rPr>
      <w:drawing>
        <wp:anchor distT="0" distB="0" distL="114300" distR="114300" simplePos="0" relativeHeight="251663360" behindDoc="0" locked="0" layoutInCell="1" allowOverlap="1" wp14:anchorId="5AE86357" wp14:editId="5AE86358">
          <wp:simplePos x="0" y="0"/>
          <wp:positionH relativeFrom="column">
            <wp:posOffset>-555625</wp:posOffset>
          </wp:positionH>
          <wp:positionV relativeFrom="paragraph">
            <wp:posOffset>-43815</wp:posOffset>
          </wp:positionV>
          <wp:extent cx="1868805" cy="659765"/>
          <wp:effectExtent l="0" t="0" r="0" b="6985"/>
          <wp:wrapTopAndBottom/>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cstate="print">
                    <a:extLst>
                      <a:ext uri="{28A0092B-C50C-407E-A947-70E740481C1C}">
                        <a14:useLocalDpi xmlns:a14="http://schemas.microsoft.com/office/drawing/2010/main" val="0"/>
                      </a:ext>
                    </a:extLst>
                  </a:blip>
                  <a:srcRect/>
                  <a:stretch>
                    <a:fillRect/>
                  </a:stretch>
                </pic:blipFill>
                <pic:spPr bwMode="auto">
                  <a:xfrm>
                    <a:off x="0" y="0"/>
                    <a:ext cx="1868805" cy="659765"/>
                  </a:xfrm>
                  <a:prstGeom prst="rect">
                    <a:avLst/>
                  </a:prstGeom>
                  <a:noFill/>
                  <a:ln>
                    <a:noFill/>
                  </a:ln>
                </pic:spPr>
              </pic:pic>
            </a:graphicData>
          </a:graphic>
          <wp14:sizeRelH relativeFrom="page">
            <wp14:pctWidth>0</wp14:pctWidth>
          </wp14:sizeRelH>
          <wp14:sizeRelV relativeFrom="page">
            <wp14:pctHeight>0</wp14:pctHeight>
          </wp14:sizeRelV>
        </wp:anchor>
      </w:drawing>
    </w:r>
    <w:r>
      <w:tab/>
    </w:r>
    <w:r>
      <w:tab/>
    </w:r>
    <w:proofErr w:type="spellStart"/>
    <w:r w:rsidR="004264A7" w:rsidRPr="008F13A5">
      <w:rPr>
        <w:sz w:val="20"/>
        <w:szCs w:val="20"/>
      </w:rPr>
      <w:t>Qa</w:t>
    </w:r>
    <w:proofErr w:type="spellEnd"/>
    <w:r w:rsidR="004264A7" w:rsidRPr="008F13A5">
      <w:rPr>
        <w:sz w:val="20"/>
        <w:szCs w:val="20"/>
      </w:rPr>
      <w:t>: G</w:t>
    </w:r>
    <w:r w:rsidR="004264A7">
      <w:rPr>
        <w:sz w:val="20"/>
        <w:szCs w:val="20"/>
      </w:rPr>
      <w:t>2</w:t>
    </w:r>
  </w:p>
  <w:p w14:paraId="1093A3E7" w14:textId="24D0371F" w:rsidR="004264A7" w:rsidRPr="008F13A5" w:rsidRDefault="004264A7" w:rsidP="004264A7">
    <w:pPr>
      <w:pStyle w:val="Header"/>
      <w:rPr>
        <w:sz w:val="20"/>
        <w:szCs w:val="20"/>
      </w:rPr>
    </w:pPr>
    <w:r w:rsidRPr="008F13A5">
      <w:rPr>
        <w:sz w:val="20"/>
        <w:szCs w:val="20"/>
      </w:rPr>
      <w:tab/>
    </w:r>
    <w:r w:rsidRPr="008F13A5">
      <w:rPr>
        <w:sz w:val="20"/>
        <w:szCs w:val="20"/>
      </w:rPr>
      <w:tab/>
    </w:r>
    <w:r>
      <w:rPr>
        <w:sz w:val="20"/>
        <w:szCs w:val="20"/>
      </w:rPr>
      <w:t>FAO</w:t>
    </w:r>
    <w:r w:rsidRPr="008F13A5">
      <w:rPr>
        <w:sz w:val="20"/>
        <w:szCs w:val="20"/>
      </w:rPr>
      <w:t xml:space="preserve"> </w:t>
    </w:r>
    <w:r>
      <w:rPr>
        <w:sz w:val="20"/>
        <w:szCs w:val="20"/>
      </w:rPr>
      <w:t>Apr</w:t>
    </w:r>
    <w:r w:rsidRPr="008F13A5">
      <w:rPr>
        <w:sz w:val="20"/>
        <w:szCs w:val="20"/>
      </w:rPr>
      <w:t xml:space="preserve"> 20</w:t>
    </w:r>
    <w:r>
      <w:rPr>
        <w:sz w:val="20"/>
        <w:szCs w:val="20"/>
      </w:rPr>
      <w:t>21</w:t>
    </w:r>
  </w:p>
  <w:p w14:paraId="5AE86352" w14:textId="226D3571" w:rsidR="00840093" w:rsidRDefault="00840093" w:rsidP="004264A7">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DE79D3"/>
    <w:multiLevelType w:val="hybridMultilevel"/>
    <w:tmpl w:val="AAD416A6"/>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45103DF2"/>
    <w:multiLevelType w:val="hybridMultilevel"/>
    <w:tmpl w:val="58C6168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51E50EEB"/>
    <w:multiLevelType w:val="hybridMultilevel"/>
    <w:tmpl w:val="F0F45F5E"/>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7C244AA8"/>
    <w:multiLevelType w:val="hybridMultilevel"/>
    <w:tmpl w:val="C61A4FF2"/>
    <w:lvl w:ilvl="0" w:tplc="0809001B">
      <w:start w:val="1"/>
      <w:numFmt w:val="lowerRoman"/>
      <w:lvlText w:val="%1."/>
      <w:lvlJc w:val="righ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2"/>
  </w:num>
  <w:num w:numId="2">
    <w:abstractNumId w:val="1"/>
  </w:num>
  <w:num w:numId="3">
    <w:abstractNumId w:val="3"/>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4096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A62FC"/>
    <w:rsid w:val="00004FE7"/>
    <w:rsid w:val="00006ED3"/>
    <w:rsid w:val="00013EA3"/>
    <w:rsid w:val="000506AB"/>
    <w:rsid w:val="000F569F"/>
    <w:rsid w:val="00101F10"/>
    <w:rsid w:val="0014172F"/>
    <w:rsid w:val="00211439"/>
    <w:rsid w:val="00212A8F"/>
    <w:rsid w:val="00222F33"/>
    <w:rsid w:val="002626ED"/>
    <w:rsid w:val="00337130"/>
    <w:rsid w:val="00350016"/>
    <w:rsid w:val="003724D2"/>
    <w:rsid w:val="0039396C"/>
    <w:rsid w:val="003C0CE3"/>
    <w:rsid w:val="003F3D3B"/>
    <w:rsid w:val="0041095A"/>
    <w:rsid w:val="00413D38"/>
    <w:rsid w:val="0041756C"/>
    <w:rsid w:val="004264A7"/>
    <w:rsid w:val="004368DF"/>
    <w:rsid w:val="004841F4"/>
    <w:rsid w:val="004E3C11"/>
    <w:rsid w:val="004F0AE0"/>
    <w:rsid w:val="0053079E"/>
    <w:rsid w:val="005C6760"/>
    <w:rsid w:val="006550D3"/>
    <w:rsid w:val="006A5870"/>
    <w:rsid w:val="006A7D58"/>
    <w:rsid w:val="006B2BD9"/>
    <w:rsid w:val="006B2D08"/>
    <w:rsid w:val="0074583F"/>
    <w:rsid w:val="007F65C2"/>
    <w:rsid w:val="00840093"/>
    <w:rsid w:val="008453A5"/>
    <w:rsid w:val="0085236B"/>
    <w:rsid w:val="008B4056"/>
    <w:rsid w:val="008E548C"/>
    <w:rsid w:val="008E7971"/>
    <w:rsid w:val="008F13A5"/>
    <w:rsid w:val="009172D6"/>
    <w:rsid w:val="00972968"/>
    <w:rsid w:val="009A7748"/>
    <w:rsid w:val="009B5D7A"/>
    <w:rsid w:val="009D262C"/>
    <w:rsid w:val="009D5CE1"/>
    <w:rsid w:val="00A31C89"/>
    <w:rsid w:val="00A5373E"/>
    <w:rsid w:val="00A66509"/>
    <w:rsid w:val="00A74ACB"/>
    <w:rsid w:val="00A81E19"/>
    <w:rsid w:val="00AA4744"/>
    <w:rsid w:val="00AB3736"/>
    <w:rsid w:val="00AF1509"/>
    <w:rsid w:val="00B42016"/>
    <w:rsid w:val="00BA62FC"/>
    <w:rsid w:val="00BE5BB2"/>
    <w:rsid w:val="00BF5CEB"/>
    <w:rsid w:val="00C105C9"/>
    <w:rsid w:val="00C2341B"/>
    <w:rsid w:val="00C72895"/>
    <w:rsid w:val="00CA3011"/>
    <w:rsid w:val="00CC1C5B"/>
    <w:rsid w:val="00D247C9"/>
    <w:rsid w:val="00D415C2"/>
    <w:rsid w:val="00D9284B"/>
    <w:rsid w:val="00D92ED2"/>
    <w:rsid w:val="00DD7274"/>
    <w:rsid w:val="00E3511E"/>
    <w:rsid w:val="00E665EB"/>
    <w:rsid w:val="00F01E71"/>
    <w:rsid w:val="00FC30F0"/>
    <w:rsid w:val="00FD2C3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40961"/>
    <o:shapelayout v:ext="edit">
      <o:idmap v:ext="edit" data="1"/>
    </o:shapelayout>
  </w:shapeDefaults>
  <w:decimalSymbol w:val="."/>
  <w:listSeparator w:val=","/>
  <w14:docId w14:val="5AE8626B"/>
  <w15:docId w15:val="{49702BF5-475A-4FBB-BA48-959F30E8BE3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DD7274"/>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BA62FC"/>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basedOn w:val="Normal"/>
    <w:link w:val="HeaderChar"/>
    <w:uiPriority w:val="99"/>
    <w:unhideWhenUsed/>
    <w:rsid w:val="004F0AE0"/>
    <w:pPr>
      <w:tabs>
        <w:tab w:val="center" w:pos="4513"/>
        <w:tab w:val="right" w:pos="9026"/>
      </w:tabs>
      <w:spacing w:after="0" w:line="240" w:lineRule="auto"/>
    </w:pPr>
  </w:style>
  <w:style w:type="character" w:customStyle="1" w:styleId="HeaderChar">
    <w:name w:val="Header Char"/>
    <w:basedOn w:val="DefaultParagraphFont"/>
    <w:link w:val="Header"/>
    <w:uiPriority w:val="99"/>
    <w:rsid w:val="004F0AE0"/>
  </w:style>
  <w:style w:type="paragraph" w:styleId="Footer">
    <w:name w:val="footer"/>
    <w:basedOn w:val="Normal"/>
    <w:link w:val="FooterChar"/>
    <w:uiPriority w:val="99"/>
    <w:unhideWhenUsed/>
    <w:rsid w:val="004F0AE0"/>
    <w:pPr>
      <w:tabs>
        <w:tab w:val="center" w:pos="4513"/>
        <w:tab w:val="right" w:pos="9026"/>
      </w:tabs>
      <w:spacing w:after="0" w:line="240" w:lineRule="auto"/>
    </w:pPr>
  </w:style>
  <w:style w:type="character" w:customStyle="1" w:styleId="FooterChar">
    <w:name w:val="Footer Char"/>
    <w:basedOn w:val="DefaultParagraphFont"/>
    <w:link w:val="Footer"/>
    <w:uiPriority w:val="99"/>
    <w:rsid w:val="004F0AE0"/>
  </w:style>
  <w:style w:type="paragraph" w:styleId="BalloonText">
    <w:name w:val="Balloon Text"/>
    <w:basedOn w:val="Normal"/>
    <w:link w:val="BalloonTextChar"/>
    <w:uiPriority w:val="99"/>
    <w:semiHidden/>
    <w:unhideWhenUsed/>
    <w:rsid w:val="009172D6"/>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172D6"/>
    <w:rPr>
      <w:rFonts w:ascii="Tahoma" w:hAnsi="Tahoma" w:cs="Tahoma"/>
      <w:sz w:val="16"/>
      <w:szCs w:val="16"/>
    </w:rPr>
  </w:style>
  <w:style w:type="paragraph" w:styleId="ListParagraph">
    <w:name w:val="List Paragraph"/>
    <w:basedOn w:val="Normal"/>
    <w:uiPriority w:val="34"/>
    <w:qFormat/>
    <w:rsid w:val="00FD2C35"/>
    <w:pPr>
      <w:ind w:left="720"/>
      <w:contextualSpacing/>
    </w:pPr>
  </w:style>
  <w:style w:type="character" w:styleId="Hyperlink">
    <w:name w:val="Hyperlink"/>
    <w:basedOn w:val="DefaultParagraphFont"/>
    <w:uiPriority w:val="99"/>
    <w:unhideWhenUsed/>
    <w:rsid w:val="00212A8F"/>
    <w:rPr>
      <w:color w:val="0000FF" w:themeColor="hyperlink"/>
      <w:u w:val="single"/>
    </w:rPr>
  </w:style>
  <w:style w:type="character" w:styleId="UnresolvedMention">
    <w:name w:val="Unresolved Mention"/>
    <w:basedOn w:val="DefaultParagraphFont"/>
    <w:uiPriority w:val="99"/>
    <w:semiHidden/>
    <w:unhideWhenUsed/>
    <w:rsid w:val="004264A7"/>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mailto:SAO@bishopg.ac.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3.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eader" Target="header1.xml"/><Relationship Id="rId5" Type="http://schemas.openxmlformats.org/officeDocument/2006/relationships/numbering" Target="numbering.xml"/><Relationship Id="rId15" Type="http://schemas.openxmlformats.org/officeDocument/2006/relationships/footer" Target="footer2.xml"/><Relationship Id="rId10" Type="http://schemas.openxmlformats.org/officeDocument/2006/relationships/endnotes" Target="endnotes.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2.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_rels/header2.xml.rels><?xml version="1.0" encoding="UTF-8" standalone="yes"?>
<Relationships xmlns="http://schemas.openxmlformats.org/package/2006/relationships"><Relationship Id="rId1" Type="http://schemas.openxmlformats.org/officeDocument/2006/relationships/image" Target="media/image1.jpeg"/></Relationships>
</file>

<file path=word/_rels/header3.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ct:contentTypeSchema xmlns:ct="http://schemas.microsoft.com/office/2006/metadata/contentType" xmlns:ma="http://schemas.microsoft.com/office/2006/metadata/properties/metaAttributes" ct:_="" ma:_="" ma:contentTypeName="Document" ma:contentTypeID="0x0101007DAABAA36D586E4CADDF5DF1AE72B348" ma:contentTypeVersion="4" ma:contentTypeDescription="Create a new document." ma:contentTypeScope="" ma:versionID="33aa62e37803e231c9c54c6ecf3375a9">
  <xsd:schema xmlns:xsd="http://www.w3.org/2001/XMLSchema" xmlns:xs="http://www.w3.org/2001/XMLSchema" xmlns:p="http://schemas.microsoft.com/office/2006/metadata/properties" xmlns:ns3="ad8d5e32-50f3-4ce6-81c0-681bedfc610a" targetNamespace="http://schemas.microsoft.com/office/2006/metadata/properties" ma:root="true" ma:fieldsID="eb4d38bdadc96be19abfad9cd111bdba" ns3:_="">
    <xsd:import namespace="ad8d5e32-50f3-4ce6-81c0-681bedfc610a"/>
    <xsd:element name="properties">
      <xsd:complexType>
        <xsd:sequence>
          <xsd:element name="documentManagement">
            <xsd:complexType>
              <xsd:all>
                <xsd:element ref="ns3:MediaServiceMetadata" minOccurs="0"/>
                <xsd:element ref="ns3:MediaServiceFastMetadata"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ad8d5e32-50f3-4ce6-81c0-681bedfc610a"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2579C4C-656E-442E-BC88-86EA1A030038}">
  <ds:schemaRefs>
    <ds:schemaRef ds:uri="http://schemas.microsoft.com/sharepoint/v3/contenttype/forms"/>
  </ds:schemaRefs>
</ds:datastoreItem>
</file>

<file path=customXml/itemProps2.xml><?xml version="1.0" encoding="utf-8"?>
<ds:datastoreItem xmlns:ds="http://schemas.openxmlformats.org/officeDocument/2006/customXml" ds:itemID="{8A44528D-62C5-4714-A1FE-9DE35393D05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ad8d5e32-50f3-4ce6-81c0-681bedfc610a"/>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54E9FF1D-E8F6-45A3-88B7-15F1A5604462}">
  <ds:schemaRefs>
    <ds:schemaRef ds:uri="http://purl.org/dc/elements/1.1/"/>
    <ds:schemaRef ds:uri="http://schemas.microsoft.com/office/2006/metadata/properties"/>
    <ds:schemaRef ds:uri="http://schemas.microsoft.com/office/2006/documentManagement/types"/>
    <ds:schemaRef ds:uri="http://purl.org/dc/terms/"/>
    <ds:schemaRef ds:uri="http://schemas.openxmlformats.org/package/2006/metadata/core-properties"/>
    <ds:schemaRef ds:uri="ad8d5e32-50f3-4ce6-81c0-681bedfc610a"/>
    <ds:schemaRef ds:uri="http://purl.org/dc/dcmitype/"/>
    <ds:schemaRef ds:uri="http://schemas.microsoft.com/office/infopath/2007/PartnerControls"/>
    <ds:schemaRef ds:uri="http://www.w3.org/XML/1998/namespace"/>
  </ds:schemaRefs>
</ds:datastoreItem>
</file>

<file path=customXml/itemProps4.xml><?xml version="1.0" encoding="utf-8"?>
<ds:datastoreItem xmlns:ds="http://schemas.openxmlformats.org/officeDocument/2006/customXml" ds:itemID="{91B75928-55B0-4B60-B9F9-B5B8655D5C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23CFBEC6</Template>
  <TotalTime>5</TotalTime>
  <Pages>7</Pages>
  <Words>1398</Words>
  <Characters>7972</Characters>
  <Application>Microsoft Office Word</Application>
  <DocSecurity>0</DocSecurity>
  <Lines>66</Lines>
  <Paragraphs>18</Paragraphs>
  <ScaleCrop>false</ScaleCrop>
  <HeadingPairs>
    <vt:vector size="2" baseType="variant">
      <vt:variant>
        <vt:lpstr>Title</vt:lpstr>
      </vt:variant>
      <vt:variant>
        <vt:i4>1</vt:i4>
      </vt:variant>
    </vt:vector>
  </HeadingPairs>
  <TitlesOfParts>
    <vt:vector size="1" baseType="lpstr">
      <vt:lpstr/>
    </vt:vector>
  </TitlesOfParts>
  <Company>Bishop Grosseteste University College</Company>
  <LinksUpToDate>false</LinksUpToDate>
  <CharactersWithSpaces>9352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lrussell</dc:creator>
  <cp:lastModifiedBy>Roberta Nash</cp:lastModifiedBy>
  <cp:revision>4</cp:revision>
  <cp:lastPrinted>2019-02-27T13:08:00Z</cp:lastPrinted>
  <dcterms:created xsi:type="dcterms:W3CDTF">2021-02-01T14:40:00Z</dcterms:created>
  <dcterms:modified xsi:type="dcterms:W3CDTF">2021-02-12T09:17:00Z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0x0101007DAABAA36D586E4CADDF5DF1AE72B348</vt:lpwstr>
  </property>
  <property fmtid="{D5CDD505-2E9C-101B-9397-08002B2CF9AE}" pid="3" name="_dlc_DocIdItemGuid">
    <vt:lpwstr>f3e37da3-47fd-49e9-b65a-32515546587c</vt:lpwstr>
  </property>
</Properties>
</file>