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78FFF4" w14:textId="618D674F" w:rsidR="00BF7951" w:rsidRPr="001A34B8" w:rsidRDefault="00E9566F" w:rsidP="00BF7951">
      <w:pPr>
        <w:jc w:val="right"/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GoBack"/>
      <w:r w:rsidRPr="001A34B8">
        <w:rPr>
          <w:rFonts w:asciiTheme="minorHAnsi" w:hAnsiTheme="minorHAnsi" w:cstheme="minorHAnsi"/>
          <w:b/>
          <w:bCs/>
          <w:sz w:val="22"/>
          <w:szCs w:val="22"/>
        </w:rPr>
        <w:t>Confirmed</w:t>
      </w:r>
    </w:p>
    <w:bookmarkEnd w:id="0"/>
    <w:p w14:paraId="69000503" w14:textId="77777777" w:rsidR="00BF7951" w:rsidRPr="008700C3" w:rsidRDefault="00BF7951" w:rsidP="008834FE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0CD27F8" w14:textId="77777777" w:rsidR="006B284E" w:rsidRPr="008700C3" w:rsidRDefault="008834FE" w:rsidP="008834FE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8700C3">
        <w:rPr>
          <w:rFonts w:asciiTheme="minorHAnsi" w:hAnsiTheme="minorHAnsi" w:cstheme="minorHAnsi"/>
          <w:b/>
          <w:bCs/>
          <w:sz w:val="22"/>
          <w:szCs w:val="22"/>
        </w:rPr>
        <w:t xml:space="preserve">BISHOP GROSSETESTE UNIVERSITY </w:t>
      </w:r>
    </w:p>
    <w:p w14:paraId="198333CE" w14:textId="77777777" w:rsidR="006B284E" w:rsidRPr="008700C3" w:rsidRDefault="006B284E" w:rsidP="00406872">
      <w:pPr>
        <w:pBdr>
          <w:bottom w:val="single" w:sz="12" w:space="1" w:color="auto"/>
        </w:pBdr>
        <w:rPr>
          <w:rFonts w:asciiTheme="minorHAnsi" w:hAnsiTheme="minorHAnsi" w:cstheme="minorHAnsi"/>
          <w:b/>
          <w:bCs/>
          <w:sz w:val="22"/>
          <w:szCs w:val="22"/>
        </w:rPr>
      </w:pPr>
    </w:p>
    <w:p w14:paraId="59673017" w14:textId="77777777" w:rsidR="006B284E" w:rsidRPr="008700C3" w:rsidRDefault="006B284E" w:rsidP="00011CEA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6ACBC6B" w14:textId="77777777" w:rsidR="006B284E" w:rsidRPr="008700C3" w:rsidRDefault="006B284E" w:rsidP="00011CEA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8700C3">
        <w:rPr>
          <w:rFonts w:asciiTheme="minorHAnsi" w:hAnsiTheme="minorHAnsi" w:cstheme="minorHAnsi"/>
          <w:b/>
          <w:bCs/>
          <w:sz w:val="22"/>
          <w:szCs w:val="22"/>
        </w:rPr>
        <w:t xml:space="preserve">MINUTES OF THE MEETING OF THE </w:t>
      </w:r>
    </w:p>
    <w:p w14:paraId="0BC53B74" w14:textId="77777777" w:rsidR="001D31AC" w:rsidRDefault="001D31AC" w:rsidP="00011CEA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D31AC">
        <w:rPr>
          <w:rFonts w:asciiTheme="minorHAnsi" w:hAnsiTheme="minorHAnsi" w:cstheme="minorHAnsi"/>
          <w:b/>
          <w:bCs/>
          <w:sz w:val="22"/>
          <w:szCs w:val="22"/>
          <w:u w:val="single"/>
        </w:rPr>
        <w:t>JOINT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2569C3" w:rsidRPr="008700C3">
        <w:rPr>
          <w:rFonts w:asciiTheme="minorHAnsi" w:hAnsiTheme="minorHAnsi" w:cstheme="minorHAnsi"/>
          <w:b/>
          <w:bCs/>
          <w:sz w:val="22"/>
          <w:szCs w:val="22"/>
        </w:rPr>
        <w:t>FINANCE, EMPLOYMENT &amp; GENERAL PURPOSES</w:t>
      </w:r>
      <w:r w:rsidR="006B284E" w:rsidRPr="008700C3">
        <w:rPr>
          <w:rFonts w:asciiTheme="minorHAnsi" w:hAnsiTheme="minorHAnsi" w:cstheme="minorHAnsi"/>
          <w:b/>
          <w:bCs/>
          <w:sz w:val="22"/>
          <w:szCs w:val="22"/>
        </w:rPr>
        <w:t xml:space="preserve"> COMMITTEE</w:t>
      </w:r>
    </w:p>
    <w:p w14:paraId="288677CE" w14:textId="77777777" w:rsidR="006B284E" w:rsidRPr="008700C3" w:rsidRDefault="001734B5" w:rsidP="00011CEA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AN</w:t>
      </w:r>
      <w:r w:rsidR="001D31AC">
        <w:rPr>
          <w:rFonts w:asciiTheme="minorHAnsi" w:hAnsiTheme="minorHAnsi" w:cstheme="minorHAnsi"/>
          <w:b/>
          <w:bCs/>
          <w:sz w:val="22"/>
          <w:szCs w:val="22"/>
        </w:rPr>
        <w:t>D AUDIT COMMITTEE</w:t>
      </w:r>
    </w:p>
    <w:p w14:paraId="49AEE92F" w14:textId="77777777" w:rsidR="006B284E" w:rsidRPr="008700C3" w:rsidRDefault="006B284E" w:rsidP="00011CEA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63497A0" w14:textId="77777777" w:rsidR="006B284E" w:rsidRPr="008700C3" w:rsidRDefault="0038238B" w:rsidP="0041603B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WEDNESDAY 8 NOVEMBER 2017</w:t>
      </w:r>
    </w:p>
    <w:p w14:paraId="3AA9B003" w14:textId="77777777" w:rsidR="006B284E" w:rsidRPr="008700C3" w:rsidRDefault="001C3681" w:rsidP="0041603B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1:00 PM</w:t>
      </w:r>
      <w:r w:rsidR="00F3008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15D80">
        <w:rPr>
          <w:rFonts w:asciiTheme="minorHAnsi" w:hAnsiTheme="minorHAnsi" w:cstheme="minorHAnsi"/>
          <w:b/>
          <w:bCs/>
          <w:sz w:val="22"/>
          <w:szCs w:val="22"/>
        </w:rPr>
        <w:t>IN</w:t>
      </w:r>
      <w:r w:rsidR="0038238B">
        <w:rPr>
          <w:rFonts w:asciiTheme="minorHAnsi" w:hAnsiTheme="minorHAnsi" w:cstheme="minorHAnsi"/>
          <w:b/>
          <w:bCs/>
          <w:sz w:val="22"/>
          <w:szCs w:val="22"/>
        </w:rPr>
        <w:t xml:space="preserve"> HARDY SEMINAR ROOM 2</w:t>
      </w:r>
    </w:p>
    <w:p w14:paraId="1AD24998" w14:textId="77777777" w:rsidR="006B284E" w:rsidRPr="008700C3" w:rsidRDefault="006B284E" w:rsidP="00011CEA">
      <w:pPr>
        <w:pBdr>
          <w:bottom w:val="single" w:sz="12" w:space="1" w:color="auto"/>
        </w:pBd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05E1248" w14:textId="77777777" w:rsidR="006B284E" w:rsidRPr="008700C3" w:rsidRDefault="006B284E" w:rsidP="00627189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03F00144" w14:textId="77777777" w:rsidR="006B284E" w:rsidRDefault="006B284E" w:rsidP="00627189">
      <w:pPr>
        <w:pStyle w:val="Heading1"/>
        <w:jc w:val="left"/>
        <w:rPr>
          <w:rFonts w:asciiTheme="minorHAnsi" w:hAnsiTheme="minorHAnsi" w:cstheme="minorHAnsi"/>
          <w:sz w:val="22"/>
          <w:szCs w:val="22"/>
        </w:rPr>
      </w:pPr>
      <w:r w:rsidRPr="008700C3">
        <w:rPr>
          <w:rFonts w:asciiTheme="minorHAnsi" w:hAnsiTheme="minorHAnsi" w:cstheme="minorHAnsi"/>
          <w:sz w:val="22"/>
          <w:szCs w:val="22"/>
        </w:rPr>
        <w:t>Present</w:t>
      </w:r>
    </w:p>
    <w:p w14:paraId="296D4E85" w14:textId="77777777" w:rsidR="0038238B" w:rsidRPr="0038238B" w:rsidRDefault="0038238B" w:rsidP="0038238B"/>
    <w:p w14:paraId="6169FC5C" w14:textId="77777777" w:rsidR="0038238B" w:rsidRPr="0038238B" w:rsidRDefault="0038238B" w:rsidP="0038238B">
      <w:pPr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Mr David Babb</w:t>
      </w:r>
    </w:p>
    <w:p w14:paraId="3A035088" w14:textId="77777777" w:rsidR="00615D80" w:rsidRDefault="00615D80" w:rsidP="001D31AC">
      <w:pPr>
        <w:pStyle w:val="NoSpacing"/>
      </w:pPr>
      <w:r>
        <w:t>Mr Kevin Brown</w:t>
      </w:r>
    </w:p>
    <w:p w14:paraId="2C353598" w14:textId="77777777" w:rsidR="0038238B" w:rsidRDefault="0038238B" w:rsidP="001D31AC">
      <w:pPr>
        <w:pStyle w:val="NoSpacing"/>
      </w:pPr>
      <w:r>
        <w:t>Mr Stephen Critchley</w:t>
      </w:r>
    </w:p>
    <w:p w14:paraId="1055C6F0" w14:textId="77777777" w:rsidR="0038238B" w:rsidRPr="0038238B" w:rsidRDefault="0038238B" w:rsidP="0038238B">
      <w:pPr>
        <w:pStyle w:val="NoSpacing"/>
      </w:pPr>
      <w:r>
        <w:t>Mr Richard Hallsworth (Chair)</w:t>
      </w:r>
    </w:p>
    <w:p w14:paraId="45BD99F0" w14:textId="77777777" w:rsidR="00623171" w:rsidRDefault="00623171" w:rsidP="00627189">
      <w:pPr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Mr Stephen Lawrence</w:t>
      </w:r>
    </w:p>
    <w:p w14:paraId="15C7613C" w14:textId="77777777" w:rsidR="0038238B" w:rsidRDefault="00623171" w:rsidP="00627189">
      <w:pPr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AVM Gavin Mackay</w:t>
      </w:r>
    </w:p>
    <w:p w14:paraId="1CE9F47E" w14:textId="63D88962" w:rsidR="00AF4484" w:rsidRDefault="00AF4484" w:rsidP="00627189">
      <w:pPr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Rev. </w:t>
      </w:r>
      <w:r w:rsidR="009C72CC">
        <w:rPr>
          <w:rFonts w:asciiTheme="minorHAnsi" w:hAnsiTheme="minorHAnsi" w:cstheme="minorHAnsi"/>
          <w:bCs/>
          <w:sz w:val="22"/>
          <w:szCs w:val="22"/>
        </w:rPr>
        <w:t xml:space="preserve">Canon </w:t>
      </w:r>
      <w:r>
        <w:rPr>
          <w:rFonts w:asciiTheme="minorHAnsi" w:hAnsiTheme="minorHAnsi" w:cstheme="minorHAnsi"/>
          <w:bCs/>
          <w:sz w:val="22"/>
          <w:szCs w:val="22"/>
        </w:rPr>
        <w:t>Professor Peter Neil</w:t>
      </w:r>
    </w:p>
    <w:p w14:paraId="051B6DD7" w14:textId="24AC419A" w:rsidR="006C4C2E" w:rsidRDefault="006C4C2E" w:rsidP="00627189">
      <w:pPr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Mr Alan Stacey</w:t>
      </w:r>
    </w:p>
    <w:p w14:paraId="56555A5E" w14:textId="77777777" w:rsidR="004942A5" w:rsidRPr="008700C3" w:rsidRDefault="004942A5" w:rsidP="00627189">
      <w:pPr>
        <w:rPr>
          <w:rFonts w:asciiTheme="minorHAnsi" w:hAnsiTheme="minorHAnsi" w:cstheme="minorHAnsi"/>
          <w:bCs/>
          <w:sz w:val="22"/>
          <w:szCs w:val="22"/>
        </w:rPr>
      </w:pPr>
    </w:p>
    <w:p w14:paraId="2378A4C3" w14:textId="77777777" w:rsidR="006B284E" w:rsidRPr="008700C3" w:rsidRDefault="00C53302" w:rsidP="00627189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700C3">
        <w:rPr>
          <w:rFonts w:asciiTheme="minorHAnsi" w:hAnsiTheme="minorHAnsi" w:cstheme="minorHAnsi"/>
          <w:b/>
          <w:bCs/>
          <w:sz w:val="22"/>
          <w:szCs w:val="22"/>
        </w:rPr>
        <w:t>In attendance</w:t>
      </w:r>
    </w:p>
    <w:p w14:paraId="665593CC" w14:textId="77777777" w:rsidR="004942A5" w:rsidRDefault="006D2669" w:rsidP="00C53302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Mr Stephen Deville</w:t>
      </w:r>
      <w:r w:rsidR="004E2A5F">
        <w:rPr>
          <w:rFonts w:asciiTheme="minorHAnsi" w:hAnsiTheme="minorHAnsi" w:cstheme="minorHAnsi"/>
          <w:sz w:val="22"/>
          <w:szCs w:val="22"/>
        </w:rPr>
        <w:t xml:space="preserve">, </w:t>
      </w:r>
      <w:r w:rsidR="0038238B">
        <w:rPr>
          <w:rFonts w:asciiTheme="minorHAnsi" w:hAnsiTheme="minorHAnsi" w:cstheme="minorHAnsi"/>
          <w:sz w:val="22"/>
          <w:szCs w:val="22"/>
        </w:rPr>
        <w:t>Chief Operating Officer</w:t>
      </w:r>
    </w:p>
    <w:p w14:paraId="7C13D378" w14:textId="77777777" w:rsidR="00845220" w:rsidRDefault="00845220" w:rsidP="004E2A5F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Mr Barrie Shipley, Head of Finance</w:t>
      </w:r>
    </w:p>
    <w:p w14:paraId="1FA4A50C" w14:textId="77777777" w:rsidR="00B24B5A" w:rsidRDefault="00B24B5A" w:rsidP="00B24B5A">
      <w:pPr>
        <w:pStyle w:val="NoSpacing"/>
      </w:pPr>
      <w:r w:rsidRPr="00A703C4">
        <w:t xml:space="preserve">Mr </w:t>
      </w:r>
      <w:r>
        <w:t>David Hoose</w:t>
      </w:r>
      <w:r w:rsidRPr="00A703C4">
        <w:t>, External Auditor (</w:t>
      </w:r>
      <w:proofErr w:type="spellStart"/>
      <w:r>
        <w:t>Mazars</w:t>
      </w:r>
      <w:proofErr w:type="spellEnd"/>
      <w:r>
        <w:t>)</w:t>
      </w:r>
    </w:p>
    <w:p w14:paraId="0A5C79FB" w14:textId="77777777" w:rsidR="0038238B" w:rsidRDefault="0038238B" w:rsidP="00B24B5A">
      <w:pPr>
        <w:pStyle w:val="NoSpacing"/>
      </w:pPr>
      <w:r>
        <w:t>Ms Silla Maccario (</w:t>
      </w:r>
      <w:proofErr w:type="spellStart"/>
      <w:r>
        <w:t>Uniac</w:t>
      </w:r>
      <w:proofErr w:type="spellEnd"/>
      <w:r>
        <w:t>)</w:t>
      </w:r>
    </w:p>
    <w:p w14:paraId="18C043A4" w14:textId="77777777" w:rsidR="00B24B5A" w:rsidRDefault="00B24B5A" w:rsidP="00B24B5A">
      <w:pPr>
        <w:pStyle w:val="NoSpacing"/>
      </w:pPr>
      <w:r>
        <w:t>Mr</w:t>
      </w:r>
      <w:r w:rsidR="00615D80">
        <w:t xml:space="preserve"> Sean Ryan</w:t>
      </w:r>
      <w:r>
        <w:t>, Internal Auditor (</w:t>
      </w:r>
      <w:proofErr w:type="spellStart"/>
      <w:r>
        <w:t>Uniac</w:t>
      </w:r>
      <w:proofErr w:type="spellEnd"/>
      <w:r w:rsidRPr="00A703C4">
        <w:t>)</w:t>
      </w:r>
    </w:p>
    <w:p w14:paraId="22EF998F" w14:textId="77777777" w:rsidR="00615D80" w:rsidRPr="0038238B" w:rsidRDefault="0038238B" w:rsidP="0038238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Ms Emma Smeaton (Officer)</w:t>
      </w:r>
    </w:p>
    <w:p w14:paraId="5CE2D884" w14:textId="77777777" w:rsidR="00971D34" w:rsidRDefault="00971D34" w:rsidP="00B40A3C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9745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60"/>
        <w:gridCol w:w="4025"/>
        <w:gridCol w:w="3509"/>
        <w:gridCol w:w="1451"/>
      </w:tblGrid>
      <w:tr w:rsidR="0038238B" w:rsidRPr="008700C3" w14:paraId="30CFE195" w14:textId="77777777" w:rsidTr="00BE7C35">
        <w:trPr>
          <w:cantSplit/>
        </w:trPr>
        <w:tc>
          <w:tcPr>
            <w:tcW w:w="760" w:type="dxa"/>
          </w:tcPr>
          <w:p w14:paraId="05992A6E" w14:textId="77777777" w:rsidR="0038238B" w:rsidRPr="008700C3" w:rsidRDefault="0038238B" w:rsidP="0038238B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7534" w:type="dxa"/>
            <w:gridSpan w:val="2"/>
            <w:tcBorders>
              <w:right w:val="single" w:sz="4" w:space="0" w:color="auto"/>
            </w:tcBorders>
          </w:tcPr>
          <w:p w14:paraId="5FFD75B5" w14:textId="77777777" w:rsidR="0038238B" w:rsidRPr="00F53F5E" w:rsidRDefault="0038238B" w:rsidP="0038238B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51" w:type="dxa"/>
            <w:tcBorders>
              <w:left w:val="single" w:sz="4" w:space="0" w:color="auto"/>
            </w:tcBorders>
          </w:tcPr>
          <w:p w14:paraId="19997FFE" w14:textId="77777777" w:rsidR="0038238B" w:rsidRPr="008700C3" w:rsidRDefault="0038238B" w:rsidP="0038238B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700C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Action</w:t>
            </w:r>
          </w:p>
        </w:tc>
      </w:tr>
      <w:tr w:rsidR="003233BE" w:rsidRPr="008700C3" w14:paraId="6B6C37C2" w14:textId="77777777" w:rsidTr="00BE7C35">
        <w:trPr>
          <w:cantSplit/>
        </w:trPr>
        <w:tc>
          <w:tcPr>
            <w:tcW w:w="760" w:type="dxa"/>
          </w:tcPr>
          <w:p w14:paraId="53AB4BB4" w14:textId="77777777" w:rsidR="003233BE" w:rsidRDefault="0038238B" w:rsidP="004E2A5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1.</w:t>
            </w:r>
          </w:p>
          <w:p w14:paraId="02EAED9D" w14:textId="77777777" w:rsidR="00EF20D8" w:rsidRDefault="00EF20D8" w:rsidP="004E2A5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20DCE59" w14:textId="714AA223" w:rsidR="00EF20D8" w:rsidRPr="00EF20D8" w:rsidRDefault="00EF20D8" w:rsidP="004E2A5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1.1</w:t>
            </w:r>
          </w:p>
        </w:tc>
        <w:tc>
          <w:tcPr>
            <w:tcW w:w="7534" w:type="dxa"/>
            <w:gridSpan w:val="2"/>
            <w:tcBorders>
              <w:right w:val="single" w:sz="4" w:space="0" w:color="auto"/>
            </w:tcBorders>
          </w:tcPr>
          <w:p w14:paraId="56B1EF2B" w14:textId="77777777" w:rsidR="003233BE" w:rsidRDefault="00F72068" w:rsidP="004E2A5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To note the </w:t>
            </w:r>
            <w:r w:rsidR="003233B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BG (Lincoln) Ltd</w:t>
            </w:r>
            <w:r w:rsidR="00281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="003233B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38238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accounts 2016/17</w:t>
            </w:r>
          </w:p>
          <w:p w14:paraId="03311F5D" w14:textId="77777777" w:rsidR="003233BE" w:rsidRDefault="003233BE" w:rsidP="004E2A5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0E8CE4FE" w14:textId="77777777" w:rsidR="00F53F5E" w:rsidRDefault="002817B9" w:rsidP="002817B9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Members NOTED the BG (Lincoln) Ltd. accounts</w:t>
            </w:r>
            <w:r w:rsidR="0021449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for 2016/17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. The £144k loss was NOTED, which was a slight increase on what was predicted. However, this was due to </w:t>
            </w:r>
            <w:r w:rsidR="0021449C">
              <w:rPr>
                <w:rFonts w:asciiTheme="minorHAnsi" w:hAnsiTheme="minorHAnsi" w:cstheme="minorHAnsi"/>
                <w:bCs/>
                <w:sz w:val="22"/>
                <w:szCs w:val="22"/>
              </w:rPr>
              <w:t>a lot of the activity taking place in August. It was NOTED that more activity had taken place this last August than in previous years.</w:t>
            </w:r>
          </w:p>
          <w:p w14:paraId="4E398C36" w14:textId="77777777" w:rsidR="0021449C" w:rsidRPr="002817B9" w:rsidRDefault="0021449C" w:rsidP="002817B9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451" w:type="dxa"/>
            <w:tcBorders>
              <w:left w:val="single" w:sz="4" w:space="0" w:color="auto"/>
            </w:tcBorders>
          </w:tcPr>
          <w:p w14:paraId="10C4DD58" w14:textId="77777777" w:rsidR="003233BE" w:rsidRPr="008700C3" w:rsidRDefault="003233BE" w:rsidP="0038238B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E2A5F" w:rsidRPr="008700C3" w14:paraId="203E999F" w14:textId="77777777" w:rsidTr="00BE7C35">
        <w:trPr>
          <w:cantSplit/>
        </w:trPr>
        <w:tc>
          <w:tcPr>
            <w:tcW w:w="760" w:type="dxa"/>
          </w:tcPr>
          <w:p w14:paraId="31A3EF8F" w14:textId="4F56D585" w:rsidR="004E2A5F" w:rsidRPr="00EF20D8" w:rsidRDefault="00EF20D8" w:rsidP="004E2A5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1.2</w:t>
            </w:r>
          </w:p>
        </w:tc>
        <w:tc>
          <w:tcPr>
            <w:tcW w:w="7534" w:type="dxa"/>
            <w:gridSpan w:val="2"/>
            <w:tcBorders>
              <w:right w:val="single" w:sz="4" w:space="0" w:color="auto"/>
            </w:tcBorders>
          </w:tcPr>
          <w:p w14:paraId="792A11F2" w14:textId="0609CED2" w:rsidR="0038238B" w:rsidRDefault="0021449C" w:rsidP="0021449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 relatively straight forward year with a handful of staff under the old pension scheme was REPORTED. D</w:t>
            </w:r>
            <w:r w:rsidR="00EF3C26">
              <w:rPr>
                <w:rFonts w:asciiTheme="minorHAnsi" w:hAnsiTheme="minorHAnsi" w:cstheme="minorHAnsi"/>
                <w:sz w:val="22"/>
                <w:szCs w:val="22"/>
              </w:rPr>
              <w:t>avid Hoose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NOTED that the accounts were in perfectly clean order, NOTING the new loan arrangement. It was CONFIRMED that a letter of support would still be required even though the loan arrangement had changed.</w:t>
            </w:r>
          </w:p>
          <w:p w14:paraId="5DFF5850" w14:textId="77777777" w:rsidR="0021449C" w:rsidRPr="008700C3" w:rsidRDefault="0021449C" w:rsidP="0021449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51" w:type="dxa"/>
            <w:tcBorders>
              <w:left w:val="single" w:sz="4" w:space="0" w:color="auto"/>
            </w:tcBorders>
          </w:tcPr>
          <w:p w14:paraId="27EBE861" w14:textId="77777777" w:rsidR="009F41C2" w:rsidRPr="008700C3" w:rsidRDefault="009F41C2" w:rsidP="002817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910787" w:rsidRPr="008700C3" w14:paraId="4B8046FA" w14:textId="77777777" w:rsidTr="00BE7C35">
        <w:trPr>
          <w:cantSplit/>
        </w:trPr>
        <w:tc>
          <w:tcPr>
            <w:tcW w:w="760" w:type="dxa"/>
          </w:tcPr>
          <w:p w14:paraId="12521BCD" w14:textId="77777777" w:rsidR="00910787" w:rsidRDefault="00910787" w:rsidP="0091078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700C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2.</w:t>
            </w:r>
          </w:p>
          <w:p w14:paraId="1129D2F4" w14:textId="77777777" w:rsidR="00EF20D8" w:rsidRDefault="00EF20D8" w:rsidP="0091078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1C982E13" w14:textId="25C54B3E" w:rsidR="00EF20D8" w:rsidRPr="00EF20D8" w:rsidRDefault="00EF20D8" w:rsidP="0091078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2.1</w:t>
            </w:r>
          </w:p>
        </w:tc>
        <w:tc>
          <w:tcPr>
            <w:tcW w:w="7534" w:type="dxa"/>
            <w:gridSpan w:val="2"/>
            <w:tcBorders>
              <w:right w:val="single" w:sz="4" w:space="0" w:color="auto"/>
            </w:tcBorders>
          </w:tcPr>
          <w:p w14:paraId="152C430E" w14:textId="77777777" w:rsidR="00910787" w:rsidRPr="00F51D83" w:rsidRDefault="00F72068" w:rsidP="0091078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To receive &amp; consider the s</w:t>
            </w:r>
            <w:r w:rsidR="00A80D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ummary accounts and variances</w:t>
            </w:r>
            <w:r w:rsidR="0038238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2016/17</w:t>
            </w:r>
          </w:p>
          <w:p w14:paraId="5E1533BF" w14:textId="77777777" w:rsidR="00910787" w:rsidRPr="008700C3" w:rsidRDefault="00910787" w:rsidP="009107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E6F010C" w14:textId="414FFE8B" w:rsidR="00A80D1C" w:rsidRDefault="0021449C" w:rsidP="002817B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The summary accounts and variances for 2016/17 were RECEIVED.  In summary the institution was in a strong financial position with significant reserves that enabled </w:t>
            </w:r>
            <w:r w:rsidR="00EF3C26">
              <w:rPr>
                <w:rFonts w:asciiTheme="minorHAnsi" w:hAnsiTheme="minorHAnsi" w:cstheme="minorHAnsi"/>
                <w:sz w:val="22"/>
                <w:szCs w:val="22"/>
              </w:rPr>
              <w:t>it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to look at potential growth.</w:t>
            </w:r>
          </w:p>
          <w:p w14:paraId="33882152" w14:textId="77777777" w:rsidR="0021449C" w:rsidRPr="004A2661" w:rsidRDefault="0021449C" w:rsidP="002817B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51" w:type="dxa"/>
            <w:tcBorders>
              <w:left w:val="single" w:sz="4" w:space="0" w:color="auto"/>
            </w:tcBorders>
          </w:tcPr>
          <w:p w14:paraId="0873194A" w14:textId="77777777" w:rsidR="00910787" w:rsidRPr="008700C3" w:rsidRDefault="00910787" w:rsidP="009107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429DDED6" w14:textId="77777777" w:rsidR="00910787" w:rsidRPr="008700C3" w:rsidRDefault="00910787" w:rsidP="009107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D7A7F00" w14:textId="77777777" w:rsidR="00910787" w:rsidRPr="008700C3" w:rsidRDefault="00910787" w:rsidP="0091078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1F66F2E0" w14:textId="77777777" w:rsidR="00910787" w:rsidRPr="008700C3" w:rsidRDefault="00910787" w:rsidP="0091078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1449C" w:rsidRPr="008700C3" w14:paraId="22E7AF2D" w14:textId="77777777" w:rsidTr="00BE7C35">
        <w:trPr>
          <w:cantSplit/>
        </w:trPr>
        <w:tc>
          <w:tcPr>
            <w:tcW w:w="760" w:type="dxa"/>
          </w:tcPr>
          <w:p w14:paraId="2E90C642" w14:textId="77777777" w:rsidR="0021449C" w:rsidRDefault="0021449C" w:rsidP="0021449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3</w:t>
            </w:r>
            <w:r w:rsidRPr="008700C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  <w:p w14:paraId="17AB5A45" w14:textId="77777777" w:rsidR="00EF20D8" w:rsidRDefault="00EF20D8" w:rsidP="0021449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132FC93A" w14:textId="078A89B2" w:rsidR="00EF20D8" w:rsidRPr="00EF20D8" w:rsidRDefault="00EF20D8" w:rsidP="0021449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3.1</w:t>
            </w:r>
          </w:p>
        </w:tc>
        <w:tc>
          <w:tcPr>
            <w:tcW w:w="7534" w:type="dxa"/>
            <w:gridSpan w:val="2"/>
            <w:tcBorders>
              <w:right w:val="single" w:sz="4" w:space="0" w:color="auto"/>
            </w:tcBorders>
          </w:tcPr>
          <w:p w14:paraId="2B4778D5" w14:textId="77777777" w:rsidR="0021449C" w:rsidRPr="008700C3" w:rsidRDefault="0021449C" w:rsidP="0021449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To receive &amp; consider the draft audited financial statements </w:t>
            </w:r>
          </w:p>
          <w:p w14:paraId="6FF35725" w14:textId="77777777" w:rsidR="0021449C" w:rsidRPr="008700C3" w:rsidRDefault="0021449C" w:rsidP="0021449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563297D" w14:textId="34D8EBB6" w:rsidR="0021449C" w:rsidRDefault="0021449C" w:rsidP="0021449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The draft audited financial statements were RECEIVED. S</w:t>
            </w:r>
            <w:r w:rsidR="00EF3C26">
              <w:rPr>
                <w:rFonts w:asciiTheme="minorHAnsi" w:hAnsiTheme="minorHAnsi" w:cstheme="minorHAnsi"/>
                <w:sz w:val="22"/>
                <w:szCs w:val="22"/>
              </w:rPr>
              <w:t>tephen Critchley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NOTED that having looked at these carefully he would liaise with S</w:t>
            </w:r>
            <w:r w:rsidR="00EF3C26">
              <w:rPr>
                <w:rFonts w:asciiTheme="minorHAnsi" w:hAnsiTheme="minorHAnsi" w:cstheme="minorHAnsi"/>
                <w:sz w:val="22"/>
                <w:szCs w:val="22"/>
              </w:rPr>
              <w:t>teve Deville and Barrie Shipley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outside the meeting. He REPORTED that there was nothing fundamental to bring to the Committee’s attention.</w:t>
            </w:r>
          </w:p>
          <w:p w14:paraId="283B94C7" w14:textId="77777777" w:rsidR="0021449C" w:rsidRPr="008700C3" w:rsidRDefault="0021449C" w:rsidP="0021449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51" w:type="dxa"/>
            <w:tcBorders>
              <w:left w:val="single" w:sz="4" w:space="0" w:color="auto"/>
            </w:tcBorders>
          </w:tcPr>
          <w:p w14:paraId="10C74D25" w14:textId="77777777" w:rsidR="0021449C" w:rsidRPr="008700C3" w:rsidRDefault="0021449C" w:rsidP="0021449C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48E7366B" w14:textId="77777777" w:rsidR="0021449C" w:rsidRPr="008700C3" w:rsidRDefault="0021449C" w:rsidP="0021449C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691F86A1" w14:textId="77777777" w:rsidR="0021449C" w:rsidRPr="008700C3" w:rsidRDefault="0021449C" w:rsidP="0021449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797CAD92" w14:textId="77777777" w:rsidR="0021449C" w:rsidRDefault="00BE7C35" w:rsidP="0021449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SC/SD/BS</w:t>
            </w:r>
          </w:p>
          <w:p w14:paraId="3F1BA723" w14:textId="77777777" w:rsidR="0021449C" w:rsidRPr="008700C3" w:rsidRDefault="0021449C" w:rsidP="0021449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F25B0" w:rsidRPr="008700C3" w14:paraId="6D6530E9" w14:textId="77777777" w:rsidTr="00BE7C35">
        <w:trPr>
          <w:cantSplit/>
        </w:trPr>
        <w:tc>
          <w:tcPr>
            <w:tcW w:w="760" w:type="dxa"/>
          </w:tcPr>
          <w:p w14:paraId="2D381370" w14:textId="3BDC6412" w:rsidR="004F25B0" w:rsidRPr="00EF20D8" w:rsidRDefault="00EF20D8" w:rsidP="004F25B0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3.2</w:t>
            </w:r>
          </w:p>
        </w:tc>
        <w:tc>
          <w:tcPr>
            <w:tcW w:w="7534" w:type="dxa"/>
            <w:gridSpan w:val="2"/>
            <w:tcBorders>
              <w:right w:val="single" w:sz="4" w:space="0" w:color="auto"/>
            </w:tcBorders>
          </w:tcPr>
          <w:p w14:paraId="5B4E6B1B" w14:textId="00D76EDA" w:rsidR="0021449C" w:rsidRDefault="00853886" w:rsidP="002817B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 grow</w:t>
            </w:r>
            <w:r w:rsidR="00EF3C26">
              <w:rPr>
                <w:rFonts w:asciiTheme="minorHAnsi" w:hAnsiTheme="minorHAnsi" w:cstheme="minorHAnsi"/>
                <w:sz w:val="22"/>
                <w:szCs w:val="22"/>
              </w:rPr>
              <w:t>th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in</w:t>
            </w:r>
            <w:r w:rsidR="00EF3C26">
              <w:rPr>
                <w:rFonts w:asciiTheme="minorHAnsi" w:hAnsiTheme="minorHAnsi" w:cstheme="minorHAnsi"/>
                <w:sz w:val="22"/>
                <w:szCs w:val="22"/>
              </w:rPr>
              <w:t xml:space="preserve"> the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deficit was NOTED. It was also NOTED that the position on LGPS pensions had improved.</w:t>
            </w:r>
          </w:p>
          <w:p w14:paraId="6A6FC638" w14:textId="77777777" w:rsidR="00853886" w:rsidRPr="008700C3" w:rsidRDefault="00853886" w:rsidP="002817B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51" w:type="dxa"/>
            <w:tcBorders>
              <w:left w:val="single" w:sz="4" w:space="0" w:color="auto"/>
            </w:tcBorders>
          </w:tcPr>
          <w:p w14:paraId="5D144342" w14:textId="77777777" w:rsidR="00360739" w:rsidRPr="008700C3" w:rsidRDefault="00360739" w:rsidP="004F25B0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53886" w:rsidRPr="008700C3" w14:paraId="6FB98162" w14:textId="77777777" w:rsidTr="00BE7C35">
        <w:trPr>
          <w:cantSplit/>
        </w:trPr>
        <w:tc>
          <w:tcPr>
            <w:tcW w:w="760" w:type="dxa"/>
          </w:tcPr>
          <w:p w14:paraId="29565F54" w14:textId="77777777" w:rsidR="00853886" w:rsidRDefault="00853886" w:rsidP="0085388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</w:t>
            </w:r>
            <w:r w:rsidRPr="008700C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  <w:p w14:paraId="74C355D5" w14:textId="77777777" w:rsidR="00EF20D8" w:rsidRDefault="00EF20D8" w:rsidP="0085388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5E125719" w14:textId="136E201C" w:rsidR="00EF20D8" w:rsidRPr="00EF20D8" w:rsidRDefault="00EF20D8" w:rsidP="0085388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4.1</w:t>
            </w:r>
          </w:p>
        </w:tc>
        <w:tc>
          <w:tcPr>
            <w:tcW w:w="7534" w:type="dxa"/>
            <w:gridSpan w:val="2"/>
            <w:tcBorders>
              <w:right w:val="single" w:sz="4" w:space="0" w:color="auto"/>
            </w:tcBorders>
          </w:tcPr>
          <w:p w14:paraId="00A44F0D" w14:textId="77777777" w:rsidR="00853886" w:rsidRPr="008700C3" w:rsidRDefault="00853886" w:rsidP="0085388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To note the Audit Completion Report &amp; Management Letter of Representation</w:t>
            </w:r>
          </w:p>
          <w:p w14:paraId="3A794797" w14:textId="77777777" w:rsidR="00853886" w:rsidRPr="008700C3" w:rsidRDefault="00853886" w:rsidP="0085388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9BC4997" w14:textId="77777777" w:rsidR="00853886" w:rsidRDefault="00853886" w:rsidP="0085388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DH NOTED that the Audit Completion Report was the sister document to the Audit Strategy that went to the Audit Committee in the Su</w:t>
            </w:r>
            <w:r w:rsidR="00BE7C35">
              <w:rPr>
                <w:rFonts w:asciiTheme="minorHAnsi" w:hAnsiTheme="minorHAnsi" w:cstheme="minorHAnsi"/>
                <w:sz w:val="22"/>
                <w:szCs w:val="22"/>
              </w:rPr>
              <w:t>mmer</w:t>
            </w:r>
            <w:r w:rsidR="00EF3C26">
              <w:rPr>
                <w:rFonts w:asciiTheme="minorHAnsi" w:hAnsiTheme="minorHAnsi" w:cstheme="minorHAnsi"/>
                <w:sz w:val="22"/>
                <w:szCs w:val="22"/>
              </w:rPr>
              <w:t xml:space="preserve"> 2017</w:t>
            </w:r>
            <w:r w:rsidR="00BE7C35">
              <w:rPr>
                <w:rFonts w:asciiTheme="minorHAnsi" w:hAnsiTheme="minorHAnsi" w:cstheme="minorHAnsi"/>
                <w:sz w:val="22"/>
                <w:szCs w:val="22"/>
              </w:rPr>
              <w:t>. It was REPORTED that the 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udit had been signed off and the institution would be starting with a clean bill of health. The three significant risks identified were the standard key default audit risks that needed to be addressed.</w:t>
            </w:r>
          </w:p>
          <w:p w14:paraId="27601414" w14:textId="77777777" w:rsidR="00853886" w:rsidRPr="008700C3" w:rsidRDefault="00853886" w:rsidP="0085388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51" w:type="dxa"/>
            <w:tcBorders>
              <w:left w:val="single" w:sz="4" w:space="0" w:color="auto"/>
            </w:tcBorders>
          </w:tcPr>
          <w:p w14:paraId="2BEEFE29" w14:textId="77777777" w:rsidR="00853886" w:rsidRPr="008700C3" w:rsidRDefault="00853886" w:rsidP="0085388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0A993BE5" w14:textId="77777777" w:rsidR="00853886" w:rsidRPr="008700C3" w:rsidRDefault="00853886" w:rsidP="0085388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39B813B" w14:textId="77777777" w:rsidR="00853886" w:rsidRPr="008700C3" w:rsidRDefault="00853886" w:rsidP="0085388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635684" w:rsidRPr="008700C3" w14:paraId="34883B65" w14:textId="77777777" w:rsidTr="00BE7C35">
        <w:trPr>
          <w:cantSplit/>
        </w:trPr>
        <w:tc>
          <w:tcPr>
            <w:tcW w:w="760" w:type="dxa"/>
          </w:tcPr>
          <w:p w14:paraId="3AA57B59" w14:textId="61F78F49" w:rsidR="00635684" w:rsidRPr="00EF20D8" w:rsidRDefault="00EF20D8" w:rsidP="00635684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4.2</w:t>
            </w:r>
          </w:p>
        </w:tc>
        <w:tc>
          <w:tcPr>
            <w:tcW w:w="7534" w:type="dxa"/>
            <w:gridSpan w:val="2"/>
            <w:tcBorders>
              <w:right w:val="single" w:sz="4" w:space="0" w:color="auto"/>
            </w:tcBorders>
          </w:tcPr>
          <w:p w14:paraId="7979CACA" w14:textId="7C6A2DBE" w:rsidR="00635684" w:rsidRDefault="00635684" w:rsidP="00635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The issue of pension accounting was HIGHLIGHTED, noting the salary assumption used. IT was AGREED that the assumption used was proba</w:t>
            </w:r>
            <w:r w:rsidR="00BE7C35">
              <w:rPr>
                <w:rFonts w:asciiTheme="minorHAnsi" w:hAnsiTheme="minorHAnsi" w:cstheme="minorHAnsi"/>
                <w:sz w:val="22"/>
                <w:szCs w:val="22"/>
              </w:rPr>
              <w:t xml:space="preserve">bly </w:t>
            </w:r>
            <w:r w:rsidR="00EF3C26">
              <w:rPr>
                <w:rFonts w:asciiTheme="minorHAnsi" w:hAnsiTheme="minorHAnsi" w:cstheme="minorHAnsi"/>
                <w:sz w:val="22"/>
                <w:szCs w:val="22"/>
              </w:rPr>
              <w:t>slightly</w:t>
            </w:r>
            <w:r w:rsidR="00BE7C35">
              <w:rPr>
                <w:rFonts w:asciiTheme="minorHAnsi" w:hAnsiTheme="minorHAnsi" w:cstheme="minorHAnsi"/>
                <w:sz w:val="22"/>
                <w:szCs w:val="22"/>
              </w:rPr>
              <w:t xml:space="preserve"> too low and could be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higher if this was a longer term assumption. If this was done the £5.5m would be increased by around £940k. Members NOTED that the yellow line on the char</w:t>
            </w:r>
            <w:r w:rsidR="00EF3C26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was CPI</w:t>
            </w:r>
            <w:r w:rsidR="00EF3C26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as this was not clear in the key provided. Most public sector salaries were linked to CPI rather than RRI, however there was an option to cho</w:t>
            </w:r>
            <w:r w:rsidR="00BE7C35">
              <w:rPr>
                <w:rFonts w:asciiTheme="minorHAnsi" w:hAnsiTheme="minorHAnsi" w:cstheme="minorHAnsi"/>
                <w:sz w:val="22"/>
                <w:szCs w:val="22"/>
              </w:rPr>
              <w:t xml:space="preserve">ose which one we linked to. It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was AGREED that 1% per annum, plus the rate was a sensible assumption. The assumption for wage growth was in line in terms of our own financial forecasts</w:t>
            </w:r>
            <w:r w:rsidR="00EF3C26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but these were short term. There was the option to change this and professional advice would be sought.</w:t>
            </w:r>
          </w:p>
          <w:p w14:paraId="50658FD5" w14:textId="77777777" w:rsidR="00635684" w:rsidRPr="008700C3" w:rsidRDefault="00635684" w:rsidP="00635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51" w:type="dxa"/>
            <w:tcBorders>
              <w:left w:val="single" w:sz="4" w:space="0" w:color="auto"/>
            </w:tcBorders>
          </w:tcPr>
          <w:p w14:paraId="634BC04F" w14:textId="77777777" w:rsidR="00635684" w:rsidRDefault="00635684" w:rsidP="0063568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6C1D800C" w14:textId="77777777" w:rsidR="00635684" w:rsidRDefault="00635684" w:rsidP="0063568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42C63509" w14:textId="77777777" w:rsidR="00635684" w:rsidRDefault="00635684" w:rsidP="0063568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48ED6AAB" w14:textId="77777777" w:rsidR="00635684" w:rsidRDefault="00635684" w:rsidP="0063568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5721F823" w14:textId="77777777" w:rsidR="00635684" w:rsidRDefault="00635684" w:rsidP="0063568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4D3944A2" w14:textId="77777777" w:rsidR="00635684" w:rsidRDefault="00635684" w:rsidP="0063568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290AE69A" w14:textId="77777777" w:rsidR="00635684" w:rsidRDefault="00635684" w:rsidP="0063568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223D5D11" w14:textId="77777777" w:rsidR="00635684" w:rsidRDefault="00635684" w:rsidP="0063568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272814B8" w14:textId="77777777" w:rsidR="00635684" w:rsidRDefault="00635684" w:rsidP="0063568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47AF8B85" w14:textId="77777777" w:rsidR="00635684" w:rsidRPr="008700C3" w:rsidRDefault="00635684" w:rsidP="0063568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SD/BS</w:t>
            </w:r>
          </w:p>
        </w:tc>
      </w:tr>
      <w:tr w:rsidR="00635684" w:rsidRPr="008700C3" w14:paraId="2DC2AA77" w14:textId="77777777" w:rsidTr="00BE7C35">
        <w:trPr>
          <w:cantSplit/>
        </w:trPr>
        <w:tc>
          <w:tcPr>
            <w:tcW w:w="760" w:type="dxa"/>
          </w:tcPr>
          <w:p w14:paraId="695B4F81" w14:textId="41BBC5A6" w:rsidR="00635684" w:rsidRPr="00EF20D8" w:rsidRDefault="00EF20D8" w:rsidP="00635684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4.3</w:t>
            </w:r>
          </w:p>
        </w:tc>
        <w:tc>
          <w:tcPr>
            <w:tcW w:w="7534" w:type="dxa"/>
            <w:gridSpan w:val="2"/>
            <w:tcBorders>
              <w:right w:val="single" w:sz="4" w:space="0" w:color="auto"/>
            </w:tcBorders>
          </w:tcPr>
          <w:p w14:paraId="6F060272" w14:textId="77777777" w:rsidR="00635684" w:rsidRDefault="00635684" w:rsidP="00635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Members were happy to ACCEPT the Report, noting that it would need to be revisited in the Spring. A broader discussion was required to look at the context. The Chair of Audit Committee and Chair of FE&amp;GP Committee would look at where this discussion would best sit.</w:t>
            </w:r>
          </w:p>
          <w:p w14:paraId="5498AF8C" w14:textId="77777777" w:rsidR="00635684" w:rsidRPr="008700C3" w:rsidRDefault="00635684" w:rsidP="00635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51" w:type="dxa"/>
            <w:tcBorders>
              <w:left w:val="single" w:sz="4" w:space="0" w:color="auto"/>
            </w:tcBorders>
          </w:tcPr>
          <w:p w14:paraId="00936980" w14:textId="77777777" w:rsidR="00635684" w:rsidRDefault="00635684" w:rsidP="0063568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2430C99" w14:textId="77777777" w:rsidR="00BE7C35" w:rsidRDefault="00635684" w:rsidP="0063568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RH/DB</w:t>
            </w:r>
            <w:r w:rsidR="00BE7C3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</w:t>
            </w:r>
          </w:p>
          <w:p w14:paraId="51470CCB" w14:textId="77777777" w:rsidR="00635684" w:rsidRPr="008700C3" w:rsidRDefault="00BE7C35" w:rsidP="0063568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Governance Office</w:t>
            </w:r>
          </w:p>
        </w:tc>
      </w:tr>
      <w:tr w:rsidR="00792808" w:rsidRPr="008700C3" w14:paraId="132F419B" w14:textId="77777777" w:rsidTr="00BE7C35">
        <w:trPr>
          <w:cantSplit/>
        </w:trPr>
        <w:tc>
          <w:tcPr>
            <w:tcW w:w="760" w:type="dxa"/>
          </w:tcPr>
          <w:p w14:paraId="201269CE" w14:textId="045E9810" w:rsidR="00792808" w:rsidRPr="00EF20D8" w:rsidRDefault="00EF20D8" w:rsidP="00792808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4.4</w:t>
            </w:r>
          </w:p>
        </w:tc>
        <w:tc>
          <w:tcPr>
            <w:tcW w:w="7534" w:type="dxa"/>
            <w:gridSpan w:val="2"/>
            <w:tcBorders>
              <w:right w:val="single" w:sz="4" w:space="0" w:color="auto"/>
            </w:tcBorders>
          </w:tcPr>
          <w:p w14:paraId="7D71BDC1" w14:textId="77777777" w:rsidR="00635684" w:rsidRDefault="00635684" w:rsidP="009F41C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 new internal controls were recommended this year and the auditors were happy with the processes in place, NOTING</w:t>
            </w:r>
            <w:r w:rsidR="00BE7C35">
              <w:rPr>
                <w:rFonts w:asciiTheme="minorHAnsi" w:hAnsiTheme="minorHAnsi" w:cstheme="minorHAnsi"/>
                <w:sz w:val="22"/>
                <w:szCs w:val="22"/>
              </w:rPr>
              <w:t xml:space="preserve"> that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from a controls point of view things were very comfortable.</w:t>
            </w:r>
          </w:p>
          <w:p w14:paraId="0F897E9E" w14:textId="4318B79B" w:rsidR="00EF20D8" w:rsidRPr="008700C3" w:rsidRDefault="00EF20D8" w:rsidP="009F41C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51" w:type="dxa"/>
            <w:tcBorders>
              <w:left w:val="single" w:sz="4" w:space="0" w:color="auto"/>
            </w:tcBorders>
          </w:tcPr>
          <w:p w14:paraId="28CB1D49" w14:textId="77777777" w:rsidR="00635684" w:rsidRPr="008700C3" w:rsidRDefault="00635684" w:rsidP="002817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EF20D8" w:rsidRPr="008700C3" w14:paraId="2EF8811C" w14:textId="77777777" w:rsidTr="00C244D7">
        <w:trPr>
          <w:cantSplit/>
        </w:trPr>
        <w:tc>
          <w:tcPr>
            <w:tcW w:w="4785" w:type="dxa"/>
            <w:gridSpan w:val="2"/>
          </w:tcPr>
          <w:p w14:paraId="35AC802C" w14:textId="77777777" w:rsidR="00EF20D8" w:rsidRDefault="00EF20D8" w:rsidP="00C244D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2BA1D6B0" w14:textId="5ECE9164" w:rsidR="00EF20D8" w:rsidRPr="00C70368" w:rsidRDefault="00EF20D8" w:rsidP="00C244D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960" w:type="dxa"/>
            <w:gridSpan w:val="2"/>
          </w:tcPr>
          <w:p w14:paraId="7AB5E3FE" w14:textId="0073A557" w:rsidR="00EF20D8" w:rsidRPr="00C70368" w:rsidRDefault="00EF20D8" w:rsidP="00C244D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C70368" w:rsidRPr="008700C3" w14:paraId="5F3FC059" w14:textId="77777777" w:rsidTr="00BE7C35">
        <w:trPr>
          <w:cantSplit/>
        </w:trPr>
        <w:tc>
          <w:tcPr>
            <w:tcW w:w="4785" w:type="dxa"/>
            <w:gridSpan w:val="2"/>
          </w:tcPr>
          <w:p w14:paraId="16F480BF" w14:textId="77777777" w:rsidR="00C70368" w:rsidRDefault="00C70368" w:rsidP="002817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Signed ………………………………………………………………..</w:t>
            </w:r>
          </w:p>
          <w:p w14:paraId="3CFBE406" w14:textId="77777777" w:rsidR="00C70368" w:rsidRDefault="00C70368" w:rsidP="002817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Chair of Audit Committee</w:t>
            </w:r>
          </w:p>
          <w:p w14:paraId="78AA86C2" w14:textId="77777777" w:rsidR="00C70368" w:rsidRDefault="00C70368" w:rsidP="002817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26677C58" w14:textId="6867FEE5" w:rsidR="00EF20D8" w:rsidRPr="00C70368" w:rsidRDefault="00EF20D8" w:rsidP="002817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960" w:type="dxa"/>
            <w:gridSpan w:val="2"/>
          </w:tcPr>
          <w:p w14:paraId="6B19FE5A" w14:textId="77777777" w:rsidR="00C70368" w:rsidRPr="00C70368" w:rsidRDefault="00C70368" w:rsidP="002817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Date …………………………………………………………………..</w:t>
            </w:r>
          </w:p>
        </w:tc>
      </w:tr>
      <w:tr w:rsidR="00C70368" w:rsidRPr="008700C3" w14:paraId="25E7206F" w14:textId="77777777" w:rsidTr="00BE7C35">
        <w:trPr>
          <w:cantSplit/>
        </w:trPr>
        <w:tc>
          <w:tcPr>
            <w:tcW w:w="4785" w:type="dxa"/>
            <w:gridSpan w:val="2"/>
          </w:tcPr>
          <w:p w14:paraId="2BC307B3" w14:textId="77777777" w:rsidR="00C70368" w:rsidRDefault="00C70368" w:rsidP="00C7036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Signed ………………………………………………………………..</w:t>
            </w:r>
          </w:p>
          <w:p w14:paraId="740B310C" w14:textId="77777777" w:rsidR="00C70368" w:rsidRDefault="00C70368" w:rsidP="00C7036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Chair of FE&amp;GP Committee </w:t>
            </w:r>
          </w:p>
          <w:p w14:paraId="6C657D16" w14:textId="77777777" w:rsidR="00C70368" w:rsidRPr="00C70368" w:rsidRDefault="00C70368" w:rsidP="00C7036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960" w:type="dxa"/>
            <w:gridSpan w:val="2"/>
          </w:tcPr>
          <w:p w14:paraId="0C7CAC35" w14:textId="77777777" w:rsidR="00C70368" w:rsidRPr="00C70368" w:rsidRDefault="00C70368" w:rsidP="0066781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Date …………………………………………………………………..</w:t>
            </w:r>
          </w:p>
        </w:tc>
      </w:tr>
    </w:tbl>
    <w:p w14:paraId="2ED3F820" w14:textId="77777777" w:rsidR="00AC052C" w:rsidRPr="008700C3" w:rsidRDefault="00AC052C" w:rsidP="00B835FA">
      <w:pPr>
        <w:rPr>
          <w:rFonts w:asciiTheme="minorHAnsi" w:hAnsiTheme="minorHAnsi" w:cstheme="minorHAnsi"/>
          <w:b/>
          <w:bCs/>
          <w:sz w:val="22"/>
          <w:szCs w:val="22"/>
        </w:rPr>
      </w:pPr>
    </w:p>
    <w:sectPr w:rsidR="00AC052C" w:rsidRPr="008700C3" w:rsidSect="001472E2">
      <w:headerReference w:type="default" r:id="rId8"/>
      <w:footerReference w:type="default" r:id="rId9"/>
      <w:pgSz w:w="11907" w:h="16840" w:code="9"/>
      <w:pgMar w:top="1440" w:right="1440" w:bottom="1134" w:left="1440" w:header="709" w:footer="709" w:gutter="0"/>
      <w:paperSrc w:first="2" w:other="2"/>
      <w:pgNumType w:start="1" w:chapStyle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E769CF" w14:textId="77777777" w:rsidR="00EF3C26" w:rsidRDefault="00EF3C26">
      <w:r>
        <w:separator/>
      </w:r>
    </w:p>
    <w:p w14:paraId="0ED32A54" w14:textId="77777777" w:rsidR="00EF3C26" w:rsidRDefault="00EF3C26"/>
  </w:endnote>
  <w:endnote w:type="continuationSeparator" w:id="0">
    <w:p w14:paraId="17873899" w14:textId="77777777" w:rsidR="00EF3C26" w:rsidRDefault="00EF3C26">
      <w:r>
        <w:continuationSeparator/>
      </w:r>
    </w:p>
    <w:p w14:paraId="39930B31" w14:textId="77777777" w:rsidR="00EF3C26" w:rsidRDefault="00EF3C2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30CB41" w14:textId="4BD2C595" w:rsidR="00EF3C26" w:rsidRPr="00C70368" w:rsidRDefault="00EF3C26" w:rsidP="00503DC5">
    <w:pPr>
      <w:pStyle w:val="Footer"/>
      <w:tabs>
        <w:tab w:val="clear" w:pos="8306"/>
        <w:tab w:val="right" w:pos="9537"/>
      </w:tabs>
      <w:rPr>
        <w:rFonts w:asciiTheme="minorHAnsi" w:hAnsiTheme="minorHAnsi" w:cstheme="minorHAnsi"/>
        <w:sz w:val="18"/>
        <w:szCs w:val="18"/>
      </w:rPr>
    </w:pPr>
    <w:r w:rsidRPr="00C70368">
      <w:rPr>
        <w:rFonts w:asciiTheme="minorHAnsi" w:hAnsiTheme="minorHAnsi" w:cstheme="minorHAnsi"/>
        <w:sz w:val="18"/>
        <w:szCs w:val="18"/>
      </w:rPr>
      <w:t>Emma Smeaton</w:t>
    </w:r>
    <w:r w:rsidRPr="00C70368">
      <w:rPr>
        <w:rFonts w:asciiTheme="minorHAnsi" w:hAnsiTheme="minorHAnsi" w:cstheme="minorHAnsi"/>
        <w:sz w:val="18"/>
        <w:szCs w:val="18"/>
      </w:rPr>
      <w:tab/>
    </w:r>
    <w:r w:rsidRPr="00C70368">
      <w:rPr>
        <w:rFonts w:asciiTheme="minorHAnsi" w:hAnsiTheme="minorHAnsi" w:cstheme="minorHAnsi"/>
        <w:sz w:val="18"/>
        <w:szCs w:val="18"/>
        <w:lang w:val="en-US"/>
      </w:rPr>
      <w:t xml:space="preserve">Page </w:t>
    </w:r>
    <w:r w:rsidRPr="00C70368">
      <w:rPr>
        <w:rFonts w:asciiTheme="minorHAnsi" w:hAnsiTheme="minorHAnsi" w:cstheme="minorHAnsi"/>
        <w:sz w:val="18"/>
        <w:szCs w:val="18"/>
        <w:lang w:val="en-US"/>
      </w:rPr>
      <w:fldChar w:fldCharType="begin"/>
    </w:r>
    <w:r w:rsidRPr="00C70368">
      <w:rPr>
        <w:rFonts w:asciiTheme="minorHAnsi" w:hAnsiTheme="minorHAnsi" w:cstheme="minorHAnsi"/>
        <w:sz w:val="18"/>
        <w:szCs w:val="18"/>
        <w:lang w:val="en-US"/>
      </w:rPr>
      <w:instrText xml:space="preserve"> PAGE </w:instrText>
    </w:r>
    <w:r w:rsidRPr="00C70368">
      <w:rPr>
        <w:rFonts w:asciiTheme="minorHAnsi" w:hAnsiTheme="minorHAnsi" w:cstheme="minorHAnsi"/>
        <w:sz w:val="18"/>
        <w:szCs w:val="18"/>
        <w:lang w:val="en-US"/>
      </w:rPr>
      <w:fldChar w:fldCharType="separate"/>
    </w:r>
    <w:r w:rsidR="001A34B8">
      <w:rPr>
        <w:rFonts w:asciiTheme="minorHAnsi" w:hAnsiTheme="minorHAnsi" w:cstheme="minorHAnsi"/>
        <w:noProof/>
        <w:sz w:val="18"/>
        <w:szCs w:val="18"/>
        <w:lang w:val="en-US"/>
      </w:rPr>
      <w:t>2</w:t>
    </w:r>
    <w:r w:rsidRPr="00C70368">
      <w:rPr>
        <w:rFonts w:asciiTheme="minorHAnsi" w:hAnsiTheme="minorHAnsi" w:cstheme="minorHAnsi"/>
        <w:sz w:val="18"/>
        <w:szCs w:val="18"/>
        <w:lang w:val="en-US"/>
      </w:rPr>
      <w:fldChar w:fldCharType="end"/>
    </w:r>
    <w:r w:rsidRPr="00C70368">
      <w:rPr>
        <w:rFonts w:asciiTheme="minorHAnsi" w:hAnsiTheme="minorHAnsi" w:cstheme="minorHAnsi"/>
        <w:sz w:val="18"/>
        <w:szCs w:val="18"/>
        <w:lang w:val="en-US"/>
      </w:rPr>
      <w:t xml:space="preserve"> of </w:t>
    </w:r>
    <w:r w:rsidRPr="00C70368">
      <w:rPr>
        <w:rFonts w:asciiTheme="minorHAnsi" w:hAnsiTheme="minorHAnsi" w:cstheme="minorHAnsi"/>
        <w:sz w:val="18"/>
        <w:szCs w:val="18"/>
        <w:lang w:val="en-US"/>
      </w:rPr>
      <w:fldChar w:fldCharType="begin"/>
    </w:r>
    <w:r w:rsidRPr="00C70368">
      <w:rPr>
        <w:rFonts w:asciiTheme="minorHAnsi" w:hAnsiTheme="minorHAnsi" w:cstheme="minorHAnsi"/>
        <w:sz w:val="18"/>
        <w:szCs w:val="18"/>
        <w:lang w:val="en-US"/>
      </w:rPr>
      <w:instrText xml:space="preserve"> NUMPAGES </w:instrText>
    </w:r>
    <w:r w:rsidRPr="00C70368">
      <w:rPr>
        <w:rFonts w:asciiTheme="minorHAnsi" w:hAnsiTheme="minorHAnsi" w:cstheme="minorHAnsi"/>
        <w:sz w:val="18"/>
        <w:szCs w:val="18"/>
        <w:lang w:val="en-US"/>
      </w:rPr>
      <w:fldChar w:fldCharType="separate"/>
    </w:r>
    <w:r w:rsidR="001A34B8">
      <w:rPr>
        <w:rFonts w:asciiTheme="minorHAnsi" w:hAnsiTheme="minorHAnsi" w:cstheme="minorHAnsi"/>
        <w:noProof/>
        <w:sz w:val="18"/>
        <w:szCs w:val="18"/>
        <w:lang w:val="en-US"/>
      </w:rPr>
      <w:t>2</w:t>
    </w:r>
    <w:r w:rsidRPr="00C70368">
      <w:rPr>
        <w:rFonts w:asciiTheme="minorHAnsi" w:hAnsiTheme="minorHAnsi" w:cstheme="minorHAnsi"/>
        <w:sz w:val="18"/>
        <w:szCs w:val="18"/>
        <w:lang w:val="en-US"/>
      </w:rPr>
      <w:fldChar w:fldCharType="end"/>
    </w:r>
    <w:r>
      <w:rPr>
        <w:rFonts w:asciiTheme="minorHAnsi" w:hAnsiTheme="minorHAnsi" w:cstheme="minorHAnsi"/>
        <w:sz w:val="18"/>
        <w:szCs w:val="18"/>
      </w:rPr>
      <w:tab/>
      <w:t>08/11/17</w:t>
    </w:r>
  </w:p>
  <w:p w14:paraId="67F23016" w14:textId="77777777" w:rsidR="00EF3C26" w:rsidRPr="00C70368" w:rsidRDefault="00EF3C26">
    <w:pPr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DF8A80" w14:textId="77777777" w:rsidR="00EF3C26" w:rsidRDefault="00EF3C26">
      <w:r>
        <w:separator/>
      </w:r>
    </w:p>
    <w:p w14:paraId="42D12A0A" w14:textId="77777777" w:rsidR="00EF3C26" w:rsidRDefault="00EF3C26"/>
  </w:footnote>
  <w:footnote w:type="continuationSeparator" w:id="0">
    <w:p w14:paraId="49205E9F" w14:textId="77777777" w:rsidR="00EF3C26" w:rsidRDefault="00EF3C26">
      <w:r>
        <w:continuationSeparator/>
      </w:r>
    </w:p>
    <w:p w14:paraId="79DAC68F" w14:textId="77777777" w:rsidR="00EF3C26" w:rsidRDefault="00EF3C2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DB4631" w14:textId="77777777" w:rsidR="00EF3C26" w:rsidRPr="000A2C83" w:rsidRDefault="00EF3C26">
    <w:pPr>
      <w:pStyle w:val="Header"/>
      <w:rPr>
        <w:rFonts w:asciiTheme="minorHAnsi" w:hAnsiTheme="minorHAnsi"/>
        <w:sz w:val="22"/>
        <w:szCs w:val="22"/>
      </w:rPr>
    </w:pPr>
  </w:p>
  <w:p w14:paraId="6220A1F6" w14:textId="77777777" w:rsidR="00EF3C26" w:rsidRDefault="00EF3C2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E40CD"/>
    <w:multiLevelType w:val="hybridMultilevel"/>
    <w:tmpl w:val="8FB211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C13989"/>
    <w:multiLevelType w:val="hybridMultilevel"/>
    <w:tmpl w:val="D3CE28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AF5A25"/>
    <w:multiLevelType w:val="hybridMultilevel"/>
    <w:tmpl w:val="F40623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F7742"/>
    <w:multiLevelType w:val="hybridMultilevel"/>
    <w:tmpl w:val="F4AAE7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4C01C5"/>
    <w:multiLevelType w:val="hybridMultilevel"/>
    <w:tmpl w:val="B9BC19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BA375B"/>
    <w:multiLevelType w:val="hybridMultilevel"/>
    <w:tmpl w:val="9EEEB3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B0B3873"/>
    <w:multiLevelType w:val="hybridMultilevel"/>
    <w:tmpl w:val="895611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845CFE"/>
    <w:multiLevelType w:val="hybridMultilevel"/>
    <w:tmpl w:val="AD5E6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C05E67"/>
    <w:multiLevelType w:val="hybridMultilevel"/>
    <w:tmpl w:val="CCF66D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E002A3C"/>
    <w:multiLevelType w:val="hybridMultilevel"/>
    <w:tmpl w:val="DC425D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0871FD4"/>
    <w:multiLevelType w:val="hybridMultilevel"/>
    <w:tmpl w:val="622A6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946448"/>
    <w:multiLevelType w:val="hybridMultilevel"/>
    <w:tmpl w:val="E4009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A9415B"/>
    <w:multiLevelType w:val="hybridMultilevel"/>
    <w:tmpl w:val="0E564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9736B7"/>
    <w:multiLevelType w:val="hybridMultilevel"/>
    <w:tmpl w:val="6EBCBE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C6A14A1"/>
    <w:multiLevelType w:val="hybridMultilevel"/>
    <w:tmpl w:val="A7D06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D903620"/>
    <w:multiLevelType w:val="hybridMultilevel"/>
    <w:tmpl w:val="1AE2D9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E714E23"/>
    <w:multiLevelType w:val="hybridMultilevel"/>
    <w:tmpl w:val="C35C18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5C20695"/>
    <w:multiLevelType w:val="hybridMultilevel"/>
    <w:tmpl w:val="30D022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87B1598"/>
    <w:multiLevelType w:val="hybridMultilevel"/>
    <w:tmpl w:val="593A9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E145DA"/>
    <w:multiLevelType w:val="hybridMultilevel"/>
    <w:tmpl w:val="E3CEE7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47F0EC2"/>
    <w:multiLevelType w:val="hybridMultilevel"/>
    <w:tmpl w:val="A7805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2319CD"/>
    <w:multiLevelType w:val="hybridMultilevel"/>
    <w:tmpl w:val="29D06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F73591"/>
    <w:multiLevelType w:val="hybridMultilevel"/>
    <w:tmpl w:val="900EE9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0C00E46"/>
    <w:multiLevelType w:val="hybridMultilevel"/>
    <w:tmpl w:val="790092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5EC18FE"/>
    <w:multiLevelType w:val="hybridMultilevel"/>
    <w:tmpl w:val="FBE63E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7912E7F"/>
    <w:multiLevelType w:val="hybridMultilevel"/>
    <w:tmpl w:val="76A64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552F52"/>
    <w:multiLevelType w:val="hybridMultilevel"/>
    <w:tmpl w:val="545259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F093575"/>
    <w:multiLevelType w:val="hybridMultilevel"/>
    <w:tmpl w:val="0FEE9F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3254AF8"/>
    <w:multiLevelType w:val="hybridMultilevel"/>
    <w:tmpl w:val="37309B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4B2540A"/>
    <w:multiLevelType w:val="hybridMultilevel"/>
    <w:tmpl w:val="13064E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4CA558C"/>
    <w:multiLevelType w:val="hybridMultilevel"/>
    <w:tmpl w:val="590446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6E23F04"/>
    <w:multiLevelType w:val="hybridMultilevel"/>
    <w:tmpl w:val="587031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70D180E"/>
    <w:multiLevelType w:val="hybridMultilevel"/>
    <w:tmpl w:val="57548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222791"/>
    <w:multiLevelType w:val="hybridMultilevel"/>
    <w:tmpl w:val="ADC6FC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8461AEA"/>
    <w:multiLevelType w:val="hybridMultilevel"/>
    <w:tmpl w:val="70D86B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E335A81"/>
    <w:multiLevelType w:val="hybridMultilevel"/>
    <w:tmpl w:val="A3C43F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1145029"/>
    <w:multiLevelType w:val="hybridMultilevel"/>
    <w:tmpl w:val="F0FC7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C85F99"/>
    <w:multiLevelType w:val="hybridMultilevel"/>
    <w:tmpl w:val="67E88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EB5D62"/>
    <w:multiLevelType w:val="hybridMultilevel"/>
    <w:tmpl w:val="003A23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481529F"/>
    <w:multiLevelType w:val="hybridMultilevel"/>
    <w:tmpl w:val="AF9A4B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7CF0D25"/>
    <w:multiLevelType w:val="hybridMultilevel"/>
    <w:tmpl w:val="E31E8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484145"/>
    <w:multiLevelType w:val="hybridMultilevel"/>
    <w:tmpl w:val="45A41F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D6E360F"/>
    <w:multiLevelType w:val="hybridMultilevel"/>
    <w:tmpl w:val="351CFC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E317ADF"/>
    <w:multiLevelType w:val="hybridMultilevel"/>
    <w:tmpl w:val="C91824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FB473BB"/>
    <w:multiLevelType w:val="hybridMultilevel"/>
    <w:tmpl w:val="C7B632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5"/>
  </w:num>
  <w:num w:numId="3">
    <w:abstractNumId w:val="28"/>
  </w:num>
  <w:num w:numId="4">
    <w:abstractNumId w:val="29"/>
  </w:num>
  <w:num w:numId="5">
    <w:abstractNumId w:val="22"/>
  </w:num>
  <w:num w:numId="6">
    <w:abstractNumId w:val="41"/>
  </w:num>
  <w:num w:numId="7">
    <w:abstractNumId w:val="40"/>
  </w:num>
  <w:num w:numId="8">
    <w:abstractNumId w:val="20"/>
  </w:num>
  <w:num w:numId="9">
    <w:abstractNumId w:val="16"/>
  </w:num>
  <w:num w:numId="10">
    <w:abstractNumId w:val="9"/>
  </w:num>
  <w:num w:numId="11">
    <w:abstractNumId w:val="19"/>
  </w:num>
  <w:num w:numId="12">
    <w:abstractNumId w:val="4"/>
  </w:num>
  <w:num w:numId="13">
    <w:abstractNumId w:val="38"/>
  </w:num>
  <w:num w:numId="14">
    <w:abstractNumId w:val="5"/>
  </w:num>
  <w:num w:numId="15">
    <w:abstractNumId w:val="44"/>
  </w:num>
  <w:num w:numId="16">
    <w:abstractNumId w:val="0"/>
  </w:num>
  <w:num w:numId="17">
    <w:abstractNumId w:val="36"/>
  </w:num>
  <w:num w:numId="18">
    <w:abstractNumId w:val="1"/>
  </w:num>
  <w:num w:numId="19">
    <w:abstractNumId w:val="3"/>
  </w:num>
  <w:num w:numId="20">
    <w:abstractNumId w:val="23"/>
  </w:num>
  <w:num w:numId="21">
    <w:abstractNumId w:val="14"/>
  </w:num>
  <w:num w:numId="22">
    <w:abstractNumId w:val="24"/>
  </w:num>
  <w:num w:numId="23">
    <w:abstractNumId w:val="17"/>
  </w:num>
  <w:num w:numId="24">
    <w:abstractNumId w:val="6"/>
  </w:num>
  <w:num w:numId="25">
    <w:abstractNumId w:val="11"/>
  </w:num>
  <w:num w:numId="26">
    <w:abstractNumId w:val="32"/>
  </w:num>
  <w:num w:numId="27">
    <w:abstractNumId w:val="21"/>
  </w:num>
  <w:num w:numId="28">
    <w:abstractNumId w:val="12"/>
  </w:num>
  <w:num w:numId="29">
    <w:abstractNumId w:val="2"/>
  </w:num>
  <w:num w:numId="30">
    <w:abstractNumId w:val="18"/>
  </w:num>
  <w:num w:numId="31">
    <w:abstractNumId w:val="7"/>
  </w:num>
  <w:num w:numId="32">
    <w:abstractNumId w:val="37"/>
  </w:num>
  <w:num w:numId="33">
    <w:abstractNumId w:val="43"/>
  </w:num>
  <w:num w:numId="34">
    <w:abstractNumId w:val="30"/>
  </w:num>
  <w:num w:numId="35">
    <w:abstractNumId w:val="26"/>
  </w:num>
  <w:num w:numId="36">
    <w:abstractNumId w:val="27"/>
  </w:num>
  <w:num w:numId="37">
    <w:abstractNumId w:val="8"/>
  </w:num>
  <w:num w:numId="38">
    <w:abstractNumId w:val="42"/>
  </w:num>
  <w:num w:numId="39">
    <w:abstractNumId w:val="13"/>
  </w:num>
  <w:num w:numId="40">
    <w:abstractNumId w:val="35"/>
  </w:num>
  <w:num w:numId="41">
    <w:abstractNumId w:val="25"/>
  </w:num>
  <w:num w:numId="42">
    <w:abstractNumId w:val="10"/>
  </w:num>
  <w:num w:numId="43">
    <w:abstractNumId w:val="31"/>
  </w:num>
  <w:num w:numId="44">
    <w:abstractNumId w:val="39"/>
  </w:num>
  <w:num w:numId="45">
    <w:abstractNumId w:val="3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oNotHyphenateCaps/>
  <w:drawingGridHorizontalSpacing w:val="120"/>
  <w:drawingGridVerticalSpacing w:val="127"/>
  <w:displayHorizontalDrawingGridEvery w:val="2"/>
  <w:displayVerticalDrawingGridEvery w:val="2"/>
  <w:noPunctuationKerning/>
  <w:characterSpacingControl w:val="doNotCompress"/>
  <w:doNotValidateAgainstSchema/>
  <w:doNotDemarcateInvalidXml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1B7"/>
    <w:rsid w:val="00000B36"/>
    <w:rsid w:val="00002666"/>
    <w:rsid w:val="00003508"/>
    <w:rsid w:val="000043F9"/>
    <w:rsid w:val="00004672"/>
    <w:rsid w:val="00004B2F"/>
    <w:rsid w:val="00004EB7"/>
    <w:rsid w:val="000060B0"/>
    <w:rsid w:val="00006246"/>
    <w:rsid w:val="00006F14"/>
    <w:rsid w:val="00007C82"/>
    <w:rsid w:val="00010109"/>
    <w:rsid w:val="0001015C"/>
    <w:rsid w:val="000113B0"/>
    <w:rsid w:val="00011AD3"/>
    <w:rsid w:val="00011CEA"/>
    <w:rsid w:val="00011E53"/>
    <w:rsid w:val="0001240B"/>
    <w:rsid w:val="00012456"/>
    <w:rsid w:val="000138B7"/>
    <w:rsid w:val="0001470A"/>
    <w:rsid w:val="00015523"/>
    <w:rsid w:val="00015C10"/>
    <w:rsid w:val="0001651A"/>
    <w:rsid w:val="00020695"/>
    <w:rsid w:val="00020993"/>
    <w:rsid w:val="000220D1"/>
    <w:rsid w:val="00022265"/>
    <w:rsid w:val="00022673"/>
    <w:rsid w:val="0002286C"/>
    <w:rsid w:val="000233C9"/>
    <w:rsid w:val="000245A3"/>
    <w:rsid w:val="00026098"/>
    <w:rsid w:val="0002647D"/>
    <w:rsid w:val="000276FB"/>
    <w:rsid w:val="00030176"/>
    <w:rsid w:val="000306A0"/>
    <w:rsid w:val="00030795"/>
    <w:rsid w:val="00032968"/>
    <w:rsid w:val="00032C48"/>
    <w:rsid w:val="00032EC7"/>
    <w:rsid w:val="00034CA1"/>
    <w:rsid w:val="000359A1"/>
    <w:rsid w:val="00035D4D"/>
    <w:rsid w:val="00035D93"/>
    <w:rsid w:val="00035EAF"/>
    <w:rsid w:val="0003615D"/>
    <w:rsid w:val="00036CA7"/>
    <w:rsid w:val="00036D69"/>
    <w:rsid w:val="0003703F"/>
    <w:rsid w:val="00037B2E"/>
    <w:rsid w:val="000408A7"/>
    <w:rsid w:val="0004114B"/>
    <w:rsid w:val="00041394"/>
    <w:rsid w:val="0004183A"/>
    <w:rsid w:val="000435E5"/>
    <w:rsid w:val="000439EC"/>
    <w:rsid w:val="00044151"/>
    <w:rsid w:val="00044BDE"/>
    <w:rsid w:val="0004503C"/>
    <w:rsid w:val="0004524D"/>
    <w:rsid w:val="000455D8"/>
    <w:rsid w:val="00047278"/>
    <w:rsid w:val="000474C6"/>
    <w:rsid w:val="0005050D"/>
    <w:rsid w:val="00052085"/>
    <w:rsid w:val="00052288"/>
    <w:rsid w:val="00052D96"/>
    <w:rsid w:val="00052E7D"/>
    <w:rsid w:val="00052F26"/>
    <w:rsid w:val="000536A7"/>
    <w:rsid w:val="000541D2"/>
    <w:rsid w:val="00054A01"/>
    <w:rsid w:val="00055298"/>
    <w:rsid w:val="000552CD"/>
    <w:rsid w:val="00055E08"/>
    <w:rsid w:val="000562C3"/>
    <w:rsid w:val="0005661F"/>
    <w:rsid w:val="00057758"/>
    <w:rsid w:val="00057E21"/>
    <w:rsid w:val="000602D6"/>
    <w:rsid w:val="00061021"/>
    <w:rsid w:val="000610C2"/>
    <w:rsid w:val="00061B83"/>
    <w:rsid w:val="00062877"/>
    <w:rsid w:val="000642F2"/>
    <w:rsid w:val="0006469E"/>
    <w:rsid w:val="00065891"/>
    <w:rsid w:val="00065C4C"/>
    <w:rsid w:val="0007002B"/>
    <w:rsid w:val="00070702"/>
    <w:rsid w:val="00070B36"/>
    <w:rsid w:val="00071C52"/>
    <w:rsid w:val="0007225A"/>
    <w:rsid w:val="0007252E"/>
    <w:rsid w:val="00072573"/>
    <w:rsid w:val="000728AA"/>
    <w:rsid w:val="0007456A"/>
    <w:rsid w:val="000761F0"/>
    <w:rsid w:val="00076316"/>
    <w:rsid w:val="0007783E"/>
    <w:rsid w:val="00077D05"/>
    <w:rsid w:val="00080507"/>
    <w:rsid w:val="00081F5F"/>
    <w:rsid w:val="00081FEA"/>
    <w:rsid w:val="0008265C"/>
    <w:rsid w:val="000827CB"/>
    <w:rsid w:val="000828FF"/>
    <w:rsid w:val="00082C83"/>
    <w:rsid w:val="000859E1"/>
    <w:rsid w:val="00085F98"/>
    <w:rsid w:val="00087E03"/>
    <w:rsid w:val="00090250"/>
    <w:rsid w:val="000910EC"/>
    <w:rsid w:val="0009140A"/>
    <w:rsid w:val="000920D1"/>
    <w:rsid w:val="00092150"/>
    <w:rsid w:val="000924DE"/>
    <w:rsid w:val="000925C6"/>
    <w:rsid w:val="000926E4"/>
    <w:rsid w:val="00093158"/>
    <w:rsid w:val="00093E30"/>
    <w:rsid w:val="00095223"/>
    <w:rsid w:val="000952E2"/>
    <w:rsid w:val="00095479"/>
    <w:rsid w:val="00095BD0"/>
    <w:rsid w:val="00095E5E"/>
    <w:rsid w:val="00096794"/>
    <w:rsid w:val="00096C2C"/>
    <w:rsid w:val="00097BCF"/>
    <w:rsid w:val="00097E06"/>
    <w:rsid w:val="000A025C"/>
    <w:rsid w:val="000A079D"/>
    <w:rsid w:val="000A1D1A"/>
    <w:rsid w:val="000A2AC3"/>
    <w:rsid w:val="000A2C83"/>
    <w:rsid w:val="000A30D7"/>
    <w:rsid w:val="000A384A"/>
    <w:rsid w:val="000A4215"/>
    <w:rsid w:val="000A426F"/>
    <w:rsid w:val="000A571C"/>
    <w:rsid w:val="000A6051"/>
    <w:rsid w:val="000A6B3D"/>
    <w:rsid w:val="000B137A"/>
    <w:rsid w:val="000B1A82"/>
    <w:rsid w:val="000B24CD"/>
    <w:rsid w:val="000B2BF0"/>
    <w:rsid w:val="000B3718"/>
    <w:rsid w:val="000B40DC"/>
    <w:rsid w:val="000B41A0"/>
    <w:rsid w:val="000B51FA"/>
    <w:rsid w:val="000B7F54"/>
    <w:rsid w:val="000C0DE8"/>
    <w:rsid w:val="000C1297"/>
    <w:rsid w:val="000C1E64"/>
    <w:rsid w:val="000C27F8"/>
    <w:rsid w:val="000C2842"/>
    <w:rsid w:val="000C2F01"/>
    <w:rsid w:val="000C3E96"/>
    <w:rsid w:val="000C40FA"/>
    <w:rsid w:val="000C43E3"/>
    <w:rsid w:val="000C4D81"/>
    <w:rsid w:val="000C57C3"/>
    <w:rsid w:val="000C5E22"/>
    <w:rsid w:val="000C5E85"/>
    <w:rsid w:val="000C651F"/>
    <w:rsid w:val="000C7FBF"/>
    <w:rsid w:val="000D01BF"/>
    <w:rsid w:val="000D01F8"/>
    <w:rsid w:val="000D16C9"/>
    <w:rsid w:val="000D173B"/>
    <w:rsid w:val="000D1930"/>
    <w:rsid w:val="000D1B4E"/>
    <w:rsid w:val="000D31F2"/>
    <w:rsid w:val="000D38F2"/>
    <w:rsid w:val="000D39C2"/>
    <w:rsid w:val="000D44D5"/>
    <w:rsid w:val="000D59F5"/>
    <w:rsid w:val="000D5D04"/>
    <w:rsid w:val="000D6AD6"/>
    <w:rsid w:val="000D7BB0"/>
    <w:rsid w:val="000E3B8B"/>
    <w:rsid w:val="000E41E5"/>
    <w:rsid w:val="000E555C"/>
    <w:rsid w:val="000E58A0"/>
    <w:rsid w:val="000E5989"/>
    <w:rsid w:val="000E5B54"/>
    <w:rsid w:val="000E5C0A"/>
    <w:rsid w:val="000E64B4"/>
    <w:rsid w:val="000E6E01"/>
    <w:rsid w:val="000F06DA"/>
    <w:rsid w:val="000F1907"/>
    <w:rsid w:val="000F5B2E"/>
    <w:rsid w:val="000F5F96"/>
    <w:rsid w:val="000F66CF"/>
    <w:rsid w:val="000F6AB4"/>
    <w:rsid w:val="000F7468"/>
    <w:rsid w:val="000F7F3C"/>
    <w:rsid w:val="0010192E"/>
    <w:rsid w:val="00102369"/>
    <w:rsid w:val="001025F8"/>
    <w:rsid w:val="00102C77"/>
    <w:rsid w:val="00102DB5"/>
    <w:rsid w:val="00103001"/>
    <w:rsid w:val="0010433B"/>
    <w:rsid w:val="001047B9"/>
    <w:rsid w:val="001047CB"/>
    <w:rsid w:val="00104D89"/>
    <w:rsid w:val="00105518"/>
    <w:rsid w:val="001060B3"/>
    <w:rsid w:val="00106A89"/>
    <w:rsid w:val="00106F00"/>
    <w:rsid w:val="0010761E"/>
    <w:rsid w:val="001103F9"/>
    <w:rsid w:val="001107DC"/>
    <w:rsid w:val="00110BFA"/>
    <w:rsid w:val="00110C33"/>
    <w:rsid w:val="00112AA1"/>
    <w:rsid w:val="001130AB"/>
    <w:rsid w:val="0011328F"/>
    <w:rsid w:val="00113819"/>
    <w:rsid w:val="00113924"/>
    <w:rsid w:val="00117099"/>
    <w:rsid w:val="00117539"/>
    <w:rsid w:val="001177EE"/>
    <w:rsid w:val="001178BC"/>
    <w:rsid w:val="0012011F"/>
    <w:rsid w:val="00120730"/>
    <w:rsid w:val="001213C8"/>
    <w:rsid w:val="00121857"/>
    <w:rsid w:val="0012192F"/>
    <w:rsid w:val="00121A85"/>
    <w:rsid w:val="00121BB2"/>
    <w:rsid w:val="001241E4"/>
    <w:rsid w:val="00124754"/>
    <w:rsid w:val="00124FF7"/>
    <w:rsid w:val="00125375"/>
    <w:rsid w:val="00125561"/>
    <w:rsid w:val="00125B14"/>
    <w:rsid w:val="00125C4D"/>
    <w:rsid w:val="00126B55"/>
    <w:rsid w:val="00126F8E"/>
    <w:rsid w:val="001277EF"/>
    <w:rsid w:val="00127CC8"/>
    <w:rsid w:val="00130CA8"/>
    <w:rsid w:val="0013167D"/>
    <w:rsid w:val="00132DBA"/>
    <w:rsid w:val="00132F1A"/>
    <w:rsid w:val="0013344E"/>
    <w:rsid w:val="001335FB"/>
    <w:rsid w:val="001339C0"/>
    <w:rsid w:val="00134550"/>
    <w:rsid w:val="00134FCC"/>
    <w:rsid w:val="001353D4"/>
    <w:rsid w:val="00135750"/>
    <w:rsid w:val="00135C36"/>
    <w:rsid w:val="00136411"/>
    <w:rsid w:val="00136933"/>
    <w:rsid w:val="0013694B"/>
    <w:rsid w:val="001378F2"/>
    <w:rsid w:val="00137C3F"/>
    <w:rsid w:val="001404B7"/>
    <w:rsid w:val="00140A95"/>
    <w:rsid w:val="00141175"/>
    <w:rsid w:val="00141205"/>
    <w:rsid w:val="0014199D"/>
    <w:rsid w:val="00143750"/>
    <w:rsid w:val="00144475"/>
    <w:rsid w:val="00144934"/>
    <w:rsid w:val="0014533A"/>
    <w:rsid w:val="0014679C"/>
    <w:rsid w:val="00146D1C"/>
    <w:rsid w:val="001472E2"/>
    <w:rsid w:val="0014760C"/>
    <w:rsid w:val="0014784B"/>
    <w:rsid w:val="00147995"/>
    <w:rsid w:val="00147E02"/>
    <w:rsid w:val="001513B0"/>
    <w:rsid w:val="00151C1A"/>
    <w:rsid w:val="00152F2E"/>
    <w:rsid w:val="00153E51"/>
    <w:rsid w:val="00154045"/>
    <w:rsid w:val="00155105"/>
    <w:rsid w:val="001551F1"/>
    <w:rsid w:val="00155692"/>
    <w:rsid w:val="0015574D"/>
    <w:rsid w:val="00156075"/>
    <w:rsid w:val="001578F3"/>
    <w:rsid w:val="00163A88"/>
    <w:rsid w:val="00163FD7"/>
    <w:rsid w:val="00164142"/>
    <w:rsid w:val="00164678"/>
    <w:rsid w:val="001648E0"/>
    <w:rsid w:val="001656D1"/>
    <w:rsid w:val="001657B9"/>
    <w:rsid w:val="001663FF"/>
    <w:rsid w:val="00166E60"/>
    <w:rsid w:val="00167A40"/>
    <w:rsid w:val="001700D4"/>
    <w:rsid w:val="00170ABC"/>
    <w:rsid w:val="00170CFB"/>
    <w:rsid w:val="0017181E"/>
    <w:rsid w:val="00172B51"/>
    <w:rsid w:val="00172D10"/>
    <w:rsid w:val="0017309B"/>
    <w:rsid w:val="001730D5"/>
    <w:rsid w:val="001731DC"/>
    <w:rsid w:val="0017329D"/>
    <w:rsid w:val="001734B5"/>
    <w:rsid w:val="00173A37"/>
    <w:rsid w:val="001741E0"/>
    <w:rsid w:val="001762FA"/>
    <w:rsid w:val="001773DD"/>
    <w:rsid w:val="0018219A"/>
    <w:rsid w:val="00182664"/>
    <w:rsid w:val="001827DA"/>
    <w:rsid w:val="00182A89"/>
    <w:rsid w:val="0018303B"/>
    <w:rsid w:val="001832AC"/>
    <w:rsid w:val="00184212"/>
    <w:rsid w:val="0018487A"/>
    <w:rsid w:val="00185B16"/>
    <w:rsid w:val="0018650A"/>
    <w:rsid w:val="00187C10"/>
    <w:rsid w:val="00187F8E"/>
    <w:rsid w:val="00190F28"/>
    <w:rsid w:val="00191983"/>
    <w:rsid w:val="00191E60"/>
    <w:rsid w:val="00191FCC"/>
    <w:rsid w:val="00192F10"/>
    <w:rsid w:val="001932A1"/>
    <w:rsid w:val="00193C18"/>
    <w:rsid w:val="00193CEA"/>
    <w:rsid w:val="00194095"/>
    <w:rsid w:val="001945C2"/>
    <w:rsid w:val="00195093"/>
    <w:rsid w:val="001963B8"/>
    <w:rsid w:val="001965C6"/>
    <w:rsid w:val="00196E22"/>
    <w:rsid w:val="00196EDF"/>
    <w:rsid w:val="0019775B"/>
    <w:rsid w:val="00197F3D"/>
    <w:rsid w:val="001A0320"/>
    <w:rsid w:val="001A03BD"/>
    <w:rsid w:val="001A043C"/>
    <w:rsid w:val="001A0795"/>
    <w:rsid w:val="001A1852"/>
    <w:rsid w:val="001A1938"/>
    <w:rsid w:val="001A1E72"/>
    <w:rsid w:val="001A1EFA"/>
    <w:rsid w:val="001A1FF5"/>
    <w:rsid w:val="001A2936"/>
    <w:rsid w:val="001A2DAF"/>
    <w:rsid w:val="001A34B8"/>
    <w:rsid w:val="001A406B"/>
    <w:rsid w:val="001A4130"/>
    <w:rsid w:val="001A4CB3"/>
    <w:rsid w:val="001A5117"/>
    <w:rsid w:val="001A5825"/>
    <w:rsid w:val="001A7571"/>
    <w:rsid w:val="001A7D02"/>
    <w:rsid w:val="001B0251"/>
    <w:rsid w:val="001B0549"/>
    <w:rsid w:val="001B0B37"/>
    <w:rsid w:val="001B2975"/>
    <w:rsid w:val="001B2F70"/>
    <w:rsid w:val="001B3298"/>
    <w:rsid w:val="001B4930"/>
    <w:rsid w:val="001B5061"/>
    <w:rsid w:val="001B5299"/>
    <w:rsid w:val="001B53B0"/>
    <w:rsid w:val="001B57F3"/>
    <w:rsid w:val="001B595C"/>
    <w:rsid w:val="001B67A3"/>
    <w:rsid w:val="001B6AC3"/>
    <w:rsid w:val="001C0542"/>
    <w:rsid w:val="001C27B4"/>
    <w:rsid w:val="001C2C27"/>
    <w:rsid w:val="001C3681"/>
    <w:rsid w:val="001C39B6"/>
    <w:rsid w:val="001C51A0"/>
    <w:rsid w:val="001C5662"/>
    <w:rsid w:val="001C5695"/>
    <w:rsid w:val="001C60C1"/>
    <w:rsid w:val="001C6662"/>
    <w:rsid w:val="001C69CE"/>
    <w:rsid w:val="001C6A2D"/>
    <w:rsid w:val="001C756B"/>
    <w:rsid w:val="001C7A42"/>
    <w:rsid w:val="001D164C"/>
    <w:rsid w:val="001D1A57"/>
    <w:rsid w:val="001D31AC"/>
    <w:rsid w:val="001D35FE"/>
    <w:rsid w:val="001D454C"/>
    <w:rsid w:val="001D4881"/>
    <w:rsid w:val="001D4BA9"/>
    <w:rsid w:val="001D4CA3"/>
    <w:rsid w:val="001D4F7A"/>
    <w:rsid w:val="001D512A"/>
    <w:rsid w:val="001D5165"/>
    <w:rsid w:val="001D5A42"/>
    <w:rsid w:val="001D6728"/>
    <w:rsid w:val="001D7E0E"/>
    <w:rsid w:val="001E0022"/>
    <w:rsid w:val="001E0B2B"/>
    <w:rsid w:val="001E0FF0"/>
    <w:rsid w:val="001E261B"/>
    <w:rsid w:val="001E45F3"/>
    <w:rsid w:val="001E5296"/>
    <w:rsid w:val="001E687F"/>
    <w:rsid w:val="001E6B8C"/>
    <w:rsid w:val="001E6E24"/>
    <w:rsid w:val="001F0199"/>
    <w:rsid w:val="001F0218"/>
    <w:rsid w:val="001F04BB"/>
    <w:rsid w:val="001F07EA"/>
    <w:rsid w:val="001F12DF"/>
    <w:rsid w:val="001F2922"/>
    <w:rsid w:val="001F2A89"/>
    <w:rsid w:val="001F2C2A"/>
    <w:rsid w:val="001F390C"/>
    <w:rsid w:val="001F5015"/>
    <w:rsid w:val="001F5029"/>
    <w:rsid w:val="001F5593"/>
    <w:rsid w:val="001F569B"/>
    <w:rsid w:val="001F6220"/>
    <w:rsid w:val="001F641D"/>
    <w:rsid w:val="001F6A2A"/>
    <w:rsid w:val="001F78C6"/>
    <w:rsid w:val="002005FA"/>
    <w:rsid w:val="0020085F"/>
    <w:rsid w:val="0020149A"/>
    <w:rsid w:val="00201DBC"/>
    <w:rsid w:val="00201E89"/>
    <w:rsid w:val="00202537"/>
    <w:rsid w:val="0020302B"/>
    <w:rsid w:val="002031B3"/>
    <w:rsid w:val="0020333A"/>
    <w:rsid w:val="00203855"/>
    <w:rsid w:val="00205061"/>
    <w:rsid w:val="002050FD"/>
    <w:rsid w:val="0020537C"/>
    <w:rsid w:val="00205503"/>
    <w:rsid w:val="00205842"/>
    <w:rsid w:val="00206B43"/>
    <w:rsid w:val="00210794"/>
    <w:rsid w:val="00211597"/>
    <w:rsid w:val="00212737"/>
    <w:rsid w:val="00212D8A"/>
    <w:rsid w:val="00213D0D"/>
    <w:rsid w:val="00214010"/>
    <w:rsid w:val="0021449C"/>
    <w:rsid w:val="0021596C"/>
    <w:rsid w:val="00215C71"/>
    <w:rsid w:val="002162A3"/>
    <w:rsid w:val="00216506"/>
    <w:rsid w:val="00216CD3"/>
    <w:rsid w:val="0021710A"/>
    <w:rsid w:val="0021763B"/>
    <w:rsid w:val="00217819"/>
    <w:rsid w:val="00217AD0"/>
    <w:rsid w:val="0022068C"/>
    <w:rsid w:val="00220DA7"/>
    <w:rsid w:val="00221970"/>
    <w:rsid w:val="00221D07"/>
    <w:rsid w:val="00222647"/>
    <w:rsid w:val="002227C8"/>
    <w:rsid w:val="00222F15"/>
    <w:rsid w:val="002231CB"/>
    <w:rsid w:val="002238AF"/>
    <w:rsid w:val="00224375"/>
    <w:rsid w:val="00224527"/>
    <w:rsid w:val="002252ED"/>
    <w:rsid w:val="002259A2"/>
    <w:rsid w:val="002278F1"/>
    <w:rsid w:val="00227B03"/>
    <w:rsid w:val="00227DFD"/>
    <w:rsid w:val="002327C4"/>
    <w:rsid w:val="002345DA"/>
    <w:rsid w:val="002348FE"/>
    <w:rsid w:val="002352FB"/>
    <w:rsid w:val="00235583"/>
    <w:rsid w:val="00235B0A"/>
    <w:rsid w:val="002363B2"/>
    <w:rsid w:val="00240326"/>
    <w:rsid w:val="002403F0"/>
    <w:rsid w:val="00240AC3"/>
    <w:rsid w:val="002417ED"/>
    <w:rsid w:val="00242142"/>
    <w:rsid w:val="0024217B"/>
    <w:rsid w:val="002425A6"/>
    <w:rsid w:val="002426EF"/>
    <w:rsid w:val="00242CF7"/>
    <w:rsid w:val="00243ABF"/>
    <w:rsid w:val="00243F66"/>
    <w:rsid w:val="0024564F"/>
    <w:rsid w:val="00246A57"/>
    <w:rsid w:val="00250A49"/>
    <w:rsid w:val="002510A9"/>
    <w:rsid w:val="00251780"/>
    <w:rsid w:val="00251BEA"/>
    <w:rsid w:val="0025211F"/>
    <w:rsid w:val="0025256C"/>
    <w:rsid w:val="00252B9B"/>
    <w:rsid w:val="00255A6F"/>
    <w:rsid w:val="002569C3"/>
    <w:rsid w:val="0025733E"/>
    <w:rsid w:val="0025786B"/>
    <w:rsid w:val="00257B69"/>
    <w:rsid w:val="0026190F"/>
    <w:rsid w:val="00261E4F"/>
    <w:rsid w:val="0026278C"/>
    <w:rsid w:val="002629A6"/>
    <w:rsid w:val="00262CFD"/>
    <w:rsid w:val="002635DD"/>
    <w:rsid w:val="002648A2"/>
    <w:rsid w:val="00265029"/>
    <w:rsid w:val="00267304"/>
    <w:rsid w:val="0026757F"/>
    <w:rsid w:val="00267BF5"/>
    <w:rsid w:val="0027126F"/>
    <w:rsid w:val="00271526"/>
    <w:rsid w:val="002723B4"/>
    <w:rsid w:val="00272B0B"/>
    <w:rsid w:val="00273076"/>
    <w:rsid w:val="00274206"/>
    <w:rsid w:val="00275302"/>
    <w:rsid w:val="0027535A"/>
    <w:rsid w:val="0027582B"/>
    <w:rsid w:val="00276353"/>
    <w:rsid w:val="00276E2C"/>
    <w:rsid w:val="00276F26"/>
    <w:rsid w:val="002775EE"/>
    <w:rsid w:val="00280432"/>
    <w:rsid w:val="00280E8C"/>
    <w:rsid w:val="00281724"/>
    <w:rsid w:val="002817B9"/>
    <w:rsid w:val="00282125"/>
    <w:rsid w:val="00282AEB"/>
    <w:rsid w:val="00283D9C"/>
    <w:rsid w:val="002845E3"/>
    <w:rsid w:val="002858A6"/>
    <w:rsid w:val="00285F64"/>
    <w:rsid w:val="0028600C"/>
    <w:rsid w:val="00286D78"/>
    <w:rsid w:val="0028701F"/>
    <w:rsid w:val="00287852"/>
    <w:rsid w:val="00290B27"/>
    <w:rsid w:val="00291B1F"/>
    <w:rsid w:val="00292159"/>
    <w:rsid w:val="00292588"/>
    <w:rsid w:val="00292A55"/>
    <w:rsid w:val="00293CC5"/>
    <w:rsid w:val="002945B4"/>
    <w:rsid w:val="00294A8C"/>
    <w:rsid w:val="002959C0"/>
    <w:rsid w:val="0029627C"/>
    <w:rsid w:val="0029737B"/>
    <w:rsid w:val="002A0610"/>
    <w:rsid w:val="002A1647"/>
    <w:rsid w:val="002A1CBE"/>
    <w:rsid w:val="002A256F"/>
    <w:rsid w:val="002A323C"/>
    <w:rsid w:val="002A34E6"/>
    <w:rsid w:val="002A3777"/>
    <w:rsid w:val="002A3B46"/>
    <w:rsid w:val="002A4F82"/>
    <w:rsid w:val="002A521D"/>
    <w:rsid w:val="002B03E8"/>
    <w:rsid w:val="002B097E"/>
    <w:rsid w:val="002B1C3D"/>
    <w:rsid w:val="002B40C4"/>
    <w:rsid w:val="002B4323"/>
    <w:rsid w:val="002B544E"/>
    <w:rsid w:val="002B5F4C"/>
    <w:rsid w:val="002B67E1"/>
    <w:rsid w:val="002B687A"/>
    <w:rsid w:val="002B7B3C"/>
    <w:rsid w:val="002B7D94"/>
    <w:rsid w:val="002C02F3"/>
    <w:rsid w:val="002C063A"/>
    <w:rsid w:val="002C13D7"/>
    <w:rsid w:val="002C353C"/>
    <w:rsid w:val="002C3F4E"/>
    <w:rsid w:val="002C3FD5"/>
    <w:rsid w:val="002C4738"/>
    <w:rsid w:val="002C4A02"/>
    <w:rsid w:val="002C4A58"/>
    <w:rsid w:val="002C4CDC"/>
    <w:rsid w:val="002C4F04"/>
    <w:rsid w:val="002C52B8"/>
    <w:rsid w:val="002C5CCD"/>
    <w:rsid w:val="002C668E"/>
    <w:rsid w:val="002C66B2"/>
    <w:rsid w:val="002C7133"/>
    <w:rsid w:val="002D0173"/>
    <w:rsid w:val="002D05A2"/>
    <w:rsid w:val="002D06E8"/>
    <w:rsid w:val="002D1727"/>
    <w:rsid w:val="002D1837"/>
    <w:rsid w:val="002D2257"/>
    <w:rsid w:val="002D2D7D"/>
    <w:rsid w:val="002D417C"/>
    <w:rsid w:val="002D519E"/>
    <w:rsid w:val="002D624F"/>
    <w:rsid w:val="002D6836"/>
    <w:rsid w:val="002D700B"/>
    <w:rsid w:val="002D7495"/>
    <w:rsid w:val="002D74DB"/>
    <w:rsid w:val="002E04B2"/>
    <w:rsid w:val="002E0704"/>
    <w:rsid w:val="002E10C2"/>
    <w:rsid w:val="002E158B"/>
    <w:rsid w:val="002E22BF"/>
    <w:rsid w:val="002E231E"/>
    <w:rsid w:val="002E3063"/>
    <w:rsid w:val="002E3FF0"/>
    <w:rsid w:val="002E5143"/>
    <w:rsid w:val="002E6CC4"/>
    <w:rsid w:val="002E7222"/>
    <w:rsid w:val="002E7AC8"/>
    <w:rsid w:val="002F18B6"/>
    <w:rsid w:val="002F2F93"/>
    <w:rsid w:val="002F3428"/>
    <w:rsid w:val="002F3E60"/>
    <w:rsid w:val="002F4705"/>
    <w:rsid w:val="002F4F17"/>
    <w:rsid w:val="002F5716"/>
    <w:rsid w:val="002F5D1E"/>
    <w:rsid w:val="002F5F96"/>
    <w:rsid w:val="002F6D18"/>
    <w:rsid w:val="002F7057"/>
    <w:rsid w:val="002F7076"/>
    <w:rsid w:val="002F7233"/>
    <w:rsid w:val="002F7926"/>
    <w:rsid w:val="00301CAF"/>
    <w:rsid w:val="003020AB"/>
    <w:rsid w:val="003026F5"/>
    <w:rsid w:val="00302CB5"/>
    <w:rsid w:val="00303D1F"/>
    <w:rsid w:val="00303D2F"/>
    <w:rsid w:val="00303EB0"/>
    <w:rsid w:val="003046B8"/>
    <w:rsid w:val="00304E69"/>
    <w:rsid w:val="003051B0"/>
    <w:rsid w:val="00305453"/>
    <w:rsid w:val="00306139"/>
    <w:rsid w:val="00306575"/>
    <w:rsid w:val="00306649"/>
    <w:rsid w:val="00306BC3"/>
    <w:rsid w:val="00306FD0"/>
    <w:rsid w:val="00307037"/>
    <w:rsid w:val="003076FC"/>
    <w:rsid w:val="00307706"/>
    <w:rsid w:val="00307FCC"/>
    <w:rsid w:val="0031260E"/>
    <w:rsid w:val="00312FE0"/>
    <w:rsid w:val="0031305D"/>
    <w:rsid w:val="003144F1"/>
    <w:rsid w:val="003150C1"/>
    <w:rsid w:val="003168CC"/>
    <w:rsid w:val="003209E0"/>
    <w:rsid w:val="00320EDD"/>
    <w:rsid w:val="003224E1"/>
    <w:rsid w:val="00322AA2"/>
    <w:rsid w:val="003230FF"/>
    <w:rsid w:val="00323390"/>
    <w:rsid w:val="003233BE"/>
    <w:rsid w:val="00324713"/>
    <w:rsid w:val="00324866"/>
    <w:rsid w:val="00324B22"/>
    <w:rsid w:val="00325201"/>
    <w:rsid w:val="0032697B"/>
    <w:rsid w:val="003270C8"/>
    <w:rsid w:val="0032740C"/>
    <w:rsid w:val="00327E4D"/>
    <w:rsid w:val="00331AFF"/>
    <w:rsid w:val="00331E65"/>
    <w:rsid w:val="003321B4"/>
    <w:rsid w:val="0033251A"/>
    <w:rsid w:val="0033279E"/>
    <w:rsid w:val="0033381B"/>
    <w:rsid w:val="00333BB0"/>
    <w:rsid w:val="0033431A"/>
    <w:rsid w:val="00334D9F"/>
    <w:rsid w:val="003355F3"/>
    <w:rsid w:val="00335A6B"/>
    <w:rsid w:val="00335EA0"/>
    <w:rsid w:val="003368E6"/>
    <w:rsid w:val="0033767C"/>
    <w:rsid w:val="00340837"/>
    <w:rsid w:val="003412A2"/>
    <w:rsid w:val="0034265A"/>
    <w:rsid w:val="003427E9"/>
    <w:rsid w:val="00344F3C"/>
    <w:rsid w:val="00346885"/>
    <w:rsid w:val="00347CA1"/>
    <w:rsid w:val="0035023D"/>
    <w:rsid w:val="00350734"/>
    <w:rsid w:val="00351E7B"/>
    <w:rsid w:val="00353CE8"/>
    <w:rsid w:val="00353FE6"/>
    <w:rsid w:val="003542A0"/>
    <w:rsid w:val="00355600"/>
    <w:rsid w:val="00357376"/>
    <w:rsid w:val="0035741D"/>
    <w:rsid w:val="003574DD"/>
    <w:rsid w:val="003574F1"/>
    <w:rsid w:val="00357BB0"/>
    <w:rsid w:val="00357D2A"/>
    <w:rsid w:val="00357E3B"/>
    <w:rsid w:val="00360739"/>
    <w:rsid w:val="0036085B"/>
    <w:rsid w:val="00360D9E"/>
    <w:rsid w:val="0036194F"/>
    <w:rsid w:val="00361EAD"/>
    <w:rsid w:val="00362049"/>
    <w:rsid w:val="00362640"/>
    <w:rsid w:val="00363ED6"/>
    <w:rsid w:val="00364F0D"/>
    <w:rsid w:val="00365A6C"/>
    <w:rsid w:val="00367AC7"/>
    <w:rsid w:val="00367CD3"/>
    <w:rsid w:val="00372FD2"/>
    <w:rsid w:val="0037301E"/>
    <w:rsid w:val="00373744"/>
    <w:rsid w:val="003742E4"/>
    <w:rsid w:val="00374769"/>
    <w:rsid w:val="00374A87"/>
    <w:rsid w:val="003759A9"/>
    <w:rsid w:val="00375F56"/>
    <w:rsid w:val="00376519"/>
    <w:rsid w:val="003767EE"/>
    <w:rsid w:val="00376EEE"/>
    <w:rsid w:val="00377345"/>
    <w:rsid w:val="003774EB"/>
    <w:rsid w:val="00377AD6"/>
    <w:rsid w:val="00377C7F"/>
    <w:rsid w:val="00377D17"/>
    <w:rsid w:val="00377F1B"/>
    <w:rsid w:val="00380BA7"/>
    <w:rsid w:val="00380E5D"/>
    <w:rsid w:val="0038113F"/>
    <w:rsid w:val="0038200C"/>
    <w:rsid w:val="0038238B"/>
    <w:rsid w:val="00382FCE"/>
    <w:rsid w:val="00383A1F"/>
    <w:rsid w:val="0038427B"/>
    <w:rsid w:val="0038466C"/>
    <w:rsid w:val="0038488F"/>
    <w:rsid w:val="00384C8C"/>
    <w:rsid w:val="003851DF"/>
    <w:rsid w:val="0038626D"/>
    <w:rsid w:val="003867F2"/>
    <w:rsid w:val="00386C89"/>
    <w:rsid w:val="003915B7"/>
    <w:rsid w:val="0039210D"/>
    <w:rsid w:val="00393386"/>
    <w:rsid w:val="003936A1"/>
    <w:rsid w:val="00393917"/>
    <w:rsid w:val="00393B64"/>
    <w:rsid w:val="00393D8A"/>
    <w:rsid w:val="0039515B"/>
    <w:rsid w:val="003953A5"/>
    <w:rsid w:val="003968D8"/>
    <w:rsid w:val="00397844"/>
    <w:rsid w:val="00397F67"/>
    <w:rsid w:val="003A06D2"/>
    <w:rsid w:val="003A1C4D"/>
    <w:rsid w:val="003A2058"/>
    <w:rsid w:val="003A23EC"/>
    <w:rsid w:val="003A2606"/>
    <w:rsid w:val="003A2974"/>
    <w:rsid w:val="003A2A50"/>
    <w:rsid w:val="003A2E87"/>
    <w:rsid w:val="003A5434"/>
    <w:rsid w:val="003A55A6"/>
    <w:rsid w:val="003A5CE7"/>
    <w:rsid w:val="003A623C"/>
    <w:rsid w:val="003A633D"/>
    <w:rsid w:val="003A6922"/>
    <w:rsid w:val="003A7A2A"/>
    <w:rsid w:val="003B05B2"/>
    <w:rsid w:val="003B1ADC"/>
    <w:rsid w:val="003B1C02"/>
    <w:rsid w:val="003B2442"/>
    <w:rsid w:val="003B2CF1"/>
    <w:rsid w:val="003B37A0"/>
    <w:rsid w:val="003B42C3"/>
    <w:rsid w:val="003B449B"/>
    <w:rsid w:val="003B6F98"/>
    <w:rsid w:val="003B7175"/>
    <w:rsid w:val="003B7A1B"/>
    <w:rsid w:val="003C0078"/>
    <w:rsid w:val="003C0DC4"/>
    <w:rsid w:val="003C1A23"/>
    <w:rsid w:val="003C1C3A"/>
    <w:rsid w:val="003C26E1"/>
    <w:rsid w:val="003C27F5"/>
    <w:rsid w:val="003C2C5D"/>
    <w:rsid w:val="003C2E7B"/>
    <w:rsid w:val="003C30D3"/>
    <w:rsid w:val="003C3F50"/>
    <w:rsid w:val="003C46D7"/>
    <w:rsid w:val="003C47CB"/>
    <w:rsid w:val="003C4B16"/>
    <w:rsid w:val="003C5FDA"/>
    <w:rsid w:val="003C6020"/>
    <w:rsid w:val="003C73D2"/>
    <w:rsid w:val="003D0890"/>
    <w:rsid w:val="003D0D09"/>
    <w:rsid w:val="003D13D0"/>
    <w:rsid w:val="003D1490"/>
    <w:rsid w:val="003D17A6"/>
    <w:rsid w:val="003D1A3E"/>
    <w:rsid w:val="003D3D6E"/>
    <w:rsid w:val="003D466C"/>
    <w:rsid w:val="003D473B"/>
    <w:rsid w:val="003D4B37"/>
    <w:rsid w:val="003D4E67"/>
    <w:rsid w:val="003D728A"/>
    <w:rsid w:val="003D743B"/>
    <w:rsid w:val="003D75D5"/>
    <w:rsid w:val="003E01AE"/>
    <w:rsid w:val="003E05A2"/>
    <w:rsid w:val="003E1583"/>
    <w:rsid w:val="003E3007"/>
    <w:rsid w:val="003E3509"/>
    <w:rsid w:val="003E466C"/>
    <w:rsid w:val="003E46CA"/>
    <w:rsid w:val="003E56D0"/>
    <w:rsid w:val="003E5AFA"/>
    <w:rsid w:val="003E5DE8"/>
    <w:rsid w:val="003E6074"/>
    <w:rsid w:val="003E680B"/>
    <w:rsid w:val="003E697D"/>
    <w:rsid w:val="003E6AE6"/>
    <w:rsid w:val="003E6F83"/>
    <w:rsid w:val="003E7055"/>
    <w:rsid w:val="003E749F"/>
    <w:rsid w:val="003F1626"/>
    <w:rsid w:val="003F16E7"/>
    <w:rsid w:val="003F2CA6"/>
    <w:rsid w:val="003F36C7"/>
    <w:rsid w:val="003F3CD1"/>
    <w:rsid w:val="003F449B"/>
    <w:rsid w:val="003F6633"/>
    <w:rsid w:val="003F6AFB"/>
    <w:rsid w:val="003F72DC"/>
    <w:rsid w:val="003F7DEB"/>
    <w:rsid w:val="0040120B"/>
    <w:rsid w:val="00401357"/>
    <w:rsid w:val="0040136A"/>
    <w:rsid w:val="00401F36"/>
    <w:rsid w:val="00403174"/>
    <w:rsid w:val="00403694"/>
    <w:rsid w:val="00403929"/>
    <w:rsid w:val="00403C1C"/>
    <w:rsid w:val="00403D5C"/>
    <w:rsid w:val="00405B15"/>
    <w:rsid w:val="00406872"/>
    <w:rsid w:val="00406D00"/>
    <w:rsid w:val="00407488"/>
    <w:rsid w:val="0041104A"/>
    <w:rsid w:val="00411884"/>
    <w:rsid w:val="00412246"/>
    <w:rsid w:val="00412B21"/>
    <w:rsid w:val="00412C65"/>
    <w:rsid w:val="00413050"/>
    <w:rsid w:val="00414AE5"/>
    <w:rsid w:val="00415006"/>
    <w:rsid w:val="0041603B"/>
    <w:rsid w:val="00416176"/>
    <w:rsid w:val="00416C7B"/>
    <w:rsid w:val="004204A2"/>
    <w:rsid w:val="00420E1D"/>
    <w:rsid w:val="004211D0"/>
    <w:rsid w:val="004224B4"/>
    <w:rsid w:val="00423855"/>
    <w:rsid w:val="0042415C"/>
    <w:rsid w:val="00425226"/>
    <w:rsid w:val="00425BA0"/>
    <w:rsid w:val="00426675"/>
    <w:rsid w:val="004269D6"/>
    <w:rsid w:val="004271D1"/>
    <w:rsid w:val="004310F4"/>
    <w:rsid w:val="00431FF9"/>
    <w:rsid w:val="00432222"/>
    <w:rsid w:val="004323D7"/>
    <w:rsid w:val="0043263B"/>
    <w:rsid w:val="00432D36"/>
    <w:rsid w:val="00432DE6"/>
    <w:rsid w:val="00432E40"/>
    <w:rsid w:val="00432F8B"/>
    <w:rsid w:val="004344FE"/>
    <w:rsid w:val="004345FD"/>
    <w:rsid w:val="00434DB5"/>
    <w:rsid w:val="00434FD8"/>
    <w:rsid w:val="00435FE2"/>
    <w:rsid w:val="00436208"/>
    <w:rsid w:val="00436278"/>
    <w:rsid w:val="00437065"/>
    <w:rsid w:val="004372AF"/>
    <w:rsid w:val="00437F7D"/>
    <w:rsid w:val="004402C5"/>
    <w:rsid w:val="0044061E"/>
    <w:rsid w:val="004416A9"/>
    <w:rsid w:val="00441C49"/>
    <w:rsid w:val="00442A36"/>
    <w:rsid w:val="004433E7"/>
    <w:rsid w:val="00443C06"/>
    <w:rsid w:val="004449F1"/>
    <w:rsid w:val="00444D3A"/>
    <w:rsid w:val="00444DC5"/>
    <w:rsid w:val="004454BD"/>
    <w:rsid w:val="00445B07"/>
    <w:rsid w:val="0044626F"/>
    <w:rsid w:val="004477D9"/>
    <w:rsid w:val="00447869"/>
    <w:rsid w:val="004500E9"/>
    <w:rsid w:val="0045024C"/>
    <w:rsid w:val="00450429"/>
    <w:rsid w:val="00451879"/>
    <w:rsid w:val="004520AB"/>
    <w:rsid w:val="004521A1"/>
    <w:rsid w:val="004523CD"/>
    <w:rsid w:val="00452A8F"/>
    <w:rsid w:val="00452A99"/>
    <w:rsid w:val="004533CA"/>
    <w:rsid w:val="00454506"/>
    <w:rsid w:val="004545EF"/>
    <w:rsid w:val="00454632"/>
    <w:rsid w:val="00454DD8"/>
    <w:rsid w:val="00455091"/>
    <w:rsid w:val="00455C83"/>
    <w:rsid w:val="004570F8"/>
    <w:rsid w:val="00457393"/>
    <w:rsid w:val="004606A1"/>
    <w:rsid w:val="00460B41"/>
    <w:rsid w:val="00461816"/>
    <w:rsid w:val="00461BA0"/>
    <w:rsid w:val="00462403"/>
    <w:rsid w:val="00462C02"/>
    <w:rsid w:val="00462C60"/>
    <w:rsid w:val="0046494B"/>
    <w:rsid w:val="004657D4"/>
    <w:rsid w:val="00465D80"/>
    <w:rsid w:val="004661F1"/>
    <w:rsid w:val="00466B4A"/>
    <w:rsid w:val="00466FD7"/>
    <w:rsid w:val="00471A1A"/>
    <w:rsid w:val="00471DF1"/>
    <w:rsid w:val="00472607"/>
    <w:rsid w:val="00472B14"/>
    <w:rsid w:val="00473764"/>
    <w:rsid w:val="00473F2C"/>
    <w:rsid w:val="0047431D"/>
    <w:rsid w:val="00475249"/>
    <w:rsid w:val="004752F4"/>
    <w:rsid w:val="004753E9"/>
    <w:rsid w:val="00475D29"/>
    <w:rsid w:val="00476790"/>
    <w:rsid w:val="00477387"/>
    <w:rsid w:val="004812AF"/>
    <w:rsid w:val="0048264E"/>
    <w:rsid w:val="00482A20"/>
    <w:rsid w:val="0048326C"/>
    <w:rsid w:val="0048434E"/>
    <w:rsid w:val="00484AA1"/>
    <w:rsid w:val="00484B7A"/>
    <w:rsid w:val="0048571A"/>
    <w:rsid w:val="0048679C"/>
    <w:rsid w:val="0048688A"/>
    <w:rsid w:val="004903C1"/>
    <w:rsid w:val="0049071E"/>
    <w:rsid w:val="004924C4"/>
    <w:rsid w:val="00492521"/>
    <w:rsid w:val="00492EE4"/>
    <w:rsid w:val="004938DF"/>
    <w:rsid w:val="00493E3B"/>
    <w:rsid w:val="00494156"/>
    <w:rsid w:val="004942A5"/>
    <w:rsid w:val="00494703"/>
    <w:rsid w:val="00494FBA"/>
    <w:rsid w:val="004959A1"/>
    <w:rsid w:val="00495BF2"/>
    <w:rsid w:val="004969FC"/>
    <w:rsid w:val="00497023"/>
    <w:rsid w:val="00497357"/>
    <w:rsid w:val="0049753C"/>
    <w:rsid w:val="004A045E"/>
    <w:rsid w:val="004A0546"/>
    <w:rsid w:val="004A18DA"/>
    <w:rsid w:val="004A1A8F"/>
    <w:rsid w:val="004A2661"/>
    <w:rsid w:val="004A505F"/>
    <w:rsid w:val="004A5563"/>
    <w:rsid w:val="004A5D1D"/>
    <w:rsid w:val="004A70C4"/>
    <w:rsid w:val="004A755C"/>
    <w:rsid w:val="004A7875"/>
    <w:rsid w:val="004B0995"/>
    <w:rsid w:val="004B10AD"/>
    <w:rsid w:val="004B12A8"/>
    <w:rsid w:val="004B19B1"/>
    <w:rsid w:val="004B3F67"/>
    <w:rsid w:val="004B4177"/>
    <w:rsid w:val="004B43E2"/>
    <w:rsid w:val="004B4C96"/>
    <w:rsid w:val="004B4DC4"/>
    <w:rsid w:val="004B4DEE"/>
    <w:rsid w:val="004B5902"/>
    <w:rsid w:val="004B6529"/>
    <w:rsid w:val="004B667B"/>
    <w:rsid w:val="004B6853"/>
    <w:rsid w:val="004B6D81"/>
    <w:rsid w:val="004B7028"/>
    <w:rsid w:val="004C1430"/>
    <w:rsid w:val="004C1C20"/>
    <w:rsid w:val="004C2074"/>
    <w:rsid w:val="004C22A9"/>
    <w:rsid w:val="004C25F5"/>
    <w:rsid w:val="004C28C3"/>
    <w:rsid w:val="004C2B12"/>
    <w:rsid w:val="004C3227"/>
    <w:rsid w:val="004C3259"/>
    <w:rsid w:val="004C330E"/>
    <w:rsid w:val="004C3554"/>
    <w:rsid w:val="004C3CA2"/>
    <w:rsid w:val="004C4362"/>
    <w:rsid w:val="004C4E58"/>
    <w:rsid w:val="004C5C64"/>
    <w:rsid w:val="004C5ED6"/>
    <w:rsid w:val="004D08F4"/>
    <w:rsid w:val="004D13F1"/>
    <w:rsid w:val="004D1602"/>
    <w:rsid w:val="004D2C64"/>
    <w:rsid w:val="004D33D8"/>
    <w:rsid w:val="004D3ADC"/>
    <w:rsid w:val="004D4269"/>
    <w:rsid w:val="004D593A"/>
    <w:rsid w:val="004D5AA9"/>
    <w:rsid w:val="004D66E7"/>
    <w:rsid w:val="004D6980"/>
    <w:rsid w:val="004D797F"/>
    <w:rsid w:val="004E00D8"/>
    <w:rsid w:val="004E033E"/>
    <w:rsid w:val="004E0F68"/>
    <w:rsid w:val="004E1638"/>
    <w:rsid w:val="004E19BF"/>
    <w:rsid w:val="004E20F9"/>
    <w:rsid w:val="004E25E9"/>
    <w:rsid w:val="004E2A5F"/>
    <w:rsid w:val="004E2BE1"/>
    <w:rsid w:val="004E2C4C"/>
    <w:rsid w:val="004E3D0C"/>
    <w:rsid w:val="004E561F"/>
    <w:rsid w:val="004E65BA"/>
    <w:rsid w:val="004E6B16"/>
    <w:rsid w:val="004E6B90"/>
    <w:rsid w:val="004E6FDD"/>
    <w:rsid w:val="004E78C1"/>
    <w:rsid w:val="004E7EEB"/>
    <w:rsid w:val="004F089D"/>
    <w:rsid w:val="004F25B0"/>
    <w:rsid w:val="004F2B0C"/>
    <w:rsid w:val="004F36A4"/>
    <w:rsid w:val="004F3964"/>
    <w:rsid w:val="004F403C"/>
    <w:rsid w:val="004F4145"/>
    <w:rsid w:val="004F4662"/>
    <w:rsid w:val="004F4F09"/>
    <w:rsid w:val="004F5A88"/>
    <w:rsid w:val="004F5CF1"/>
    <w:rsid w:val="0050035B"/>
    <w:rsid w:val="00500C38"/>
    <w:rsid w:val="005010D9"/>
    <w:rsid w:val="00502224"/>
    <w:rsid w:val="005023C3"/>
    <w:rsid w:val="00502AA2"/>
    <w:rsid w:val="00502EA4"/>
    <w:rsid w:val="00502FCB"/>
    <w:rsid w:val="00503ADC"/>
    <w:rsid w:val="00503DC5"/>
    <w:rsid w:val="005043C8"/>
    <w:rsid w:val="00505A02"/>
    <w:rsid w:val="00506934"/>
    <w:rsid w:val="00506F5E"/>
    <w:rsid w:val="00507216"/>
    <w:rsid w:val="00507F1C"/>
    <w:rsid w:val="00510C07"/>
    <w:rsid w:val="00510E2F"/>
    <w:rsid w:val="005119AA"/>
    <w:rsid w:val="00511FA2"/>
    <w:rsid w:val="005124EB"/>
    <w:rsid w:val="00512FF3"/>
    <w:rsid w:val="0051389A"/>
    <w:rsid w:val="00514D48"/>
    <w:rsid w:val="00515195"/>
    <w:rsid w:val="00516465"/>
    <w:rsid w:val="00516C93"/>
    <w:rsid w:val="00516EE4"/>
    <w:rsid w:val="0051706E"/>
    <w:rsid w:val="00517BFE"/>
    <w:rsid w:val="00517C0B"/>
    <w:rsid w:val="005205EE"/>
    <w:rsid w:val="00520EE9"/>
    <w:rsid w:val="00521D7C"/>
    <w:rsid w:val="00522A54"/>
    <w:rsid w:val="00522CB4"/>
    <w:rsid w:val="00522EDD"/>
    <w:rsid w:val="00522F17"/>
    <w:rsid w:val="00523A6B"/>
    <w:rsid w:val="00524383"/>
    <w:rsid w:val="00524FA3"/>
    <w:rsid w:val="0052604B"/>
    <w:rsid w:val="00526099"/>
    <w:rsid w:val="005267B4"/>
    <w:rsid w:val="00527A27"/>
    <w:rsid w:val="0053028C"/>
    <w:rsid w:val="00530C54"/>
    <w:rsid w:val="00532114"/>
    <w:rsid w:val="0053235B"/>
    <w:rsid w:val="00532514"/>
    <w:rsid w:val="005326BF"/>
    <w:rsid w:val="005330B1"/>
    <w:rsid w:val="00533183"/>
    <w:rsid w:val="00533A43"/>
    <w:rsid w:val="005342B2"/>
    <w:rsid w:val="00534992"/>
    <w:rsid w:val="005349F4"/>
    <w:rsid w:val="00535CB7"/>
    <w:rsid w:val="00536092"/>
    <w:rsid w:val="005379D5"/>
    <w:rsid w:val="00537ECD"/>
    <w:rsid w:val="00540B47"/>
    <w:rsid w:val="00540C8E"/>
    <w:rsid w:val="00541EFD"/>
    <w:rsid w:val="00542C85"/>
    <w:rsid w:val="0054341F"/>
    <w:rsid w:val="00543773"/>
    <w:rsid w:val="005451BF"/>
    <w:rsid w:val="00545827"/>
    <w:rsid w:val="005458F5"/>
    <w:rsid w:val="00545A66"/>
    <w:rsid w:val="00545C25"/>
    <w:rsid w:val="00546920"/>
    <w:rsid w:val="0055065B"/>
    <w:rsid w:val="00551C5E"/>
    <w:rsid w:val="00553ADF"/>
    <w:rsid w:val="00553D79"/>
    <w:rsid w:val="00554011"/>
    <w:rsid w:val="005540C1"/>
    <w:rsid w:val="00554553"/>
    <w:rsid w:val="0055461C"/>
    <w:rsid w:val="00554669"/>
    <w:rsid w:val="00554F69"/>
    <w:rsid w:val="00555F03"/>
    <w:rsid w:val="0055715E"/>
    <w:rsid w:val="00557627"/>
    <w:rsid w:val="00557A7B"/>
    <w:rsid w:val="0056073F"/>
    <w:rsid w:val="00560FF9"/>
    <w:rsid w:val="005611A5"/>
    <w:rsid w:val="00561897"/>
    <w:rsid w:val="005620BF"/>
    <w:rsid w:val="0056293A"/>
    <w:rsid w:val="005632FE"/>
    <w:rsid w:val="00563A94"/>
    <w:rsid w:val="00566978"/>
    <w:rsid w:val="00566FA4"/>
    <w:rsid w:val="00567D67"/>
    <w:rsid w:val="00567E66"/>
    <w:rsid w:val="00570143"/>
    <w:rsid w:val="00570352"/>
    <w:rsid w:val="0057121F"/>
    <w:rsid w:val="00571933"/>
    <w:rsid w:val="005723FD"/>
    <w:rsid w:val="00572E06"/>
    <w:rsid w:val="00572FF5"/>
    <w:rsid w:val="005730BF"/>
    <w:rsid w:val="0057449F"/>
    <w:rsid w:val="005747C7"/>
    <w:rsid w:val="005748DF"/>
    <w:rsid w:val="005749C8"/>
    <w:rsid w:val="00574F76"/>
    <w:rsid w:val="00575143"/>
    <w:rsid w:val="00575D7A"/>
    <w:rsid w:val="00575DCA"/>
    <w:rsid w:val="005774D2"/>
    <w:rsid w:val="005774EE"/>
    <w:rsid w:val="00577A30"/>
    <w:rsid w:val="0058172A"/>
    <w:rsid w:val="0058183B"/>
    <w:rsid w:val="00582206"/>
    <w:rsid w:val="005825A8"/>
    <w:rsid w:val="005829F3"/>
    <w:rsid w:val="00582ECB"/>
    <w:rsid w:val="00583636"/>
    <w:rsid w:val="0058368C"/>
    <w:rsid w:val="005845F9"/>
    <w:rsid w:val="00586F36"/>
    <w:rsid w:val="0058703D"/>
    <w:rsid w:val="0058725F"/>
    <w:rsid w:val="00590688"/>
    <w:rsid w:val="00590B25"/>
    <w:rsid w:val="00591F21"/>
    <w:rsid w:val="0059237C"/>
    <w:rsid w:val="00592A5C"/>
    <w:rsid w:val="00593F71"/>
    <w:rsid w:val="00594397"/>
    <w:rsid w:val="005949A0"/>
    <w:rsid w:val="00595886"/>
    <w:rsid w:val="00595E8C"/>
    <w:rsid w:val="00595F01"/>
    <w:rsid w:val="00596524"/>
    <w:rsid w:val="00596DF2"/>
    <w:rsid w:val="005A06D5"/>
    <w:rsid w:val="005A0CB7"/>
    <w:rsid w:val="005A188E"/>
    <w:rsid w:val="005A1B33"/>
    <w:rsid w:val="005A2B23"/>
    <w:rsid w:val="005A3499"/>
    <w:rsid w:val="005A35F8"/>
    <w:rsid w:val="005A3E90"/>
    <w:rsid w:val="005A3FDF"/>
    <w:rsid w:val="005A5234"/>
    <w:rsid w:val="005A5B5C"/>
    <w:rsid w:val="005A6ADE"/>
    <w:rsid w:val="005A6E45"/>
    <w:rsid w:val="005B09EC"/>
    <w:rsid w:val="005B0BB5"/>
    <w:rsid w:val="005B0F0C"/>
    <w:rsid w:val="005B1381"/>
    <w:rsid w:val="005B1826"/>
    <w:rsid w:val="005B1A1C"/>
    <w:rsid w:val="005B1BC7"/>
    <w:rsid w:val="005B4243"/>
    <w:rsid w:val="005B42ED"/>
    <w:rsid w:val="005B42F6"/>
    <w:rsid w:val="005B4B34"/>
    <w:rsid w:val="005B4F3D"/>
    <w:rsid w:val="005B57B6"/>
    <w:rsid w:val="005C0900"/>
    <w:rsid w:val="005C0A27"/>
    <w:rsid w:val="005C1FCF"/>
    <w:rsid w:val="005C27F3"/>
    <w:rsid w:val="005C2AC4"/>
    <w:rsid w:val="005C38C8"/>
    <w:rsid w:val="005C3D0E"/>
    <w:rsid w:val="005C41C6"/>
    <w:rsid w:val="005C4CC6"/>
    <w:rsid w:val="005C525B"/>
    <w:rsid w:val="005C5263"/>
    <w:rsid w:val="005C75D9"/>
    <w:rsid w:val="005D006C"/>
    <w:rsid w:val="005D09E7"/>
    <w:rsid w:val="005D2995"/>
    <w:rsid w:val="005D3015"/>
    <w:rsid w:val="005D3696"/>
    <w:rsid w:val="005D3FD5"/>
    <w:rsid w:val="005D47B9"/>
    <w:rsid w:val="005D528F"/>
    <w:rsid w:val="005D57C7"/>
    <w:rsid w:val="005D616A"/>
    <w:rsid w:val="005D7829"/>
    <w:rsid w:val="005D7C26"/>
    <w:rsid w:val="005E027E"/>
    <w:rsid w:val="005E1007"/>
    <w:rsid w:val="005E1293"/>
    <w:rsid w:val="005E1863"/>
    <w:rsid w:val="005E20A1"/>
    <w:rsid w:val="005E2E00"/>
    <w:rsid w:val="005E3E2D"/>
    <w:rsid w:val="005E4240"/>
    <w:rsid w:val="005E4658"/>
    <w:rsid w:val="005E4CA6"/>
    <w:rsid w:val="005E5B68"/>
    <w:rsid w:val="005E5DAC"/>
    <w:rsid w:val="005E6227"/>
    <w:rsid w:val="005E677C"/>
    <w:rsid w:val="005E7AD9"/>
    <w:rsid w:val="005E7BBF"/>
    <w:rsid w:val="005E7D2C"/>
    <w:rsid w:val="005F03FD"/>
    <w:rsid w:val="005F05BB"/>
    <w:rsid w:val="005F074A"/>
    <w:rsid w:val="005F0D6D"/>
    <w:rsid w:val="005F2CDE"/>
    <w:rsid w:val="005F2CE0"/>
    <w:rsid w:val="005F2E07"/>
    <w:rsid w:val="005F31B3"/>
    <w:rsid w:val="005F32EC"/>
    <w:rsid w:val="005F3781"/>
    <w:rsid w:val="005F3F52"/>
    <w:rsid w:val="005F443F"/>
    <w:rsid w:val="005F5D38"/>
    <w:rsid w:val="005F65E9"/>
    <w:rsid w:val="005F6F23"/>
    <w:rsid w:val="00600792"/>
    <w:rsid w:val="00601379"/>
    <w:rsid w:val="00601D87"/>
    <w:rsid w:val="00602059"/>
    <w:rsid w:val="0060258C"/>
    <w:rsid w:val="00602613"/>
    <w:rsid w:val="006027AA"/>
    <w:rsid w:val="00602AE8"/>
    <w:rsid w:val="00602EDC"/>
    <w:rsid w:val="00604112"/>
    <w:rsid w:val="00604A61"/>
    <w:rsid w:val="00604F55"/>
    <w:rsid w:val="00605406"/>
    <w:rsid w:val="00605646"/>
    <w:rsid w:val="00605728"/>
    <w:rsid w:val="00607CD0"/>
    <w:rsid w:val="006116C6"/>
    <w:rsid w:val="00611F6A"/>
    <w:rsid w:val="00611F8F"/>
    <w:rsid w:val="0061294F"/>
    <w:rsid w:val="00612D90"/>
    <w:rsid w:val="006137B8"/>
    <w:rsid w:val="006153A0"/>
    <w:rsid w:val="00615D80"/>
    <w:rsid w:val="0061620C"/>
    <w:rsid w:val="0061675B"/>
    <w:rsid w:val="0061744B"/>
    <w:rsid w:val="006175C2"/>
    <w:rsid w:val="00620E0C"/>
    <w:rsid w:val="00621C01"/>
    <w:rsid w:val="00622505"/>
    <w:rsid w:val="00622B5A"/>
    <w:rsid w:val="0062316F"/>
    <w:rsid w:val="00623171"/>
    <w:rsid w:val="00623843"/>
    <w:rsid w:val="00623EC1"/>
    <w:rsid w:val="00623F58"/>
    <w:rsid w:val="006249DE"/>
    <w:rsid w:val="00624CDC"/>
    <w:rsid w:val="006269C5"/>
    <w:rsid w:val="00627157"/>
    <w:rsid w:val="00627189"/>
    <w:rsid w:val="006271C2"/>
    <w:rsid w:val="006271E1"/>
    <w:rsid w:val="00627639"/>
    <w:rsid w:val="00630901"/>
    <w:rsid w:val="00631CFD"/>
    <w:rsid w:val="00632224"/>
    <w:rsid w:val="0063263C"/>
    <w:rsid w:val="00632F48"/>
    <w:rsid w:val="00633CF7"/>
    <w:rsid w:val="0063427D"/>
    <w:rsid w:val="00634E32"/>
    <w:rsid w:val="00635684"/>
    <w:rsid w:val="00635C89"/>
    <w:rsid w:val="006366AE"/>
    <w:rsid w:val="00636A99"/>
    <w:rsid w:val="00636B70"/>
    <w:rsid w:val="006378F8"/>
    <w:rsid w:val="00637A92"/>
    <w:rsid w:val="00637B0F"/>
    <w:rsid w:val="00637EF3"/>
    <w:rsid w:val="00641363"/>
    <w:rsid w:val="006413BD"/>
    <w:rsid w:val="00641BD7"/>
    <w:rsid w:val="006425BB"/>
    <w:rsid w:val="00642736"/>
    <w:rsid w:val="00642ACE"/>
    <w:rsid w:val="00642B55"/>
    <w:rsid w:val="0064365C"/>
    <w:rsid w:val="00643AE1"/>
    <w:rsid w:val="00644ECA"/>
    <w:rsid w:val="00644EDC"/>
    <w:rsid w:val="00645047"/>
    <w:rsid w:val="00645770"/>
    <w:rsid w:val="00645932"/>
    <w:rsid w:val="00645D26"/>
    <w:rsid w:val="00646809"/>
    <w:rsid w:val="00646811"/>
    <w:rsid w:val="00647308"/>
    <w:rsid w:val="0064734E"/>
    <w:rsid w:val="00647A15"/>
    <w:rsid w:val="00651156"/>
    <w:rsid w:val="00651285"/>
    <w:rsid w:val="00651EBB"/>
    <w:rsid w:val="00652B21"/>
    <w:rsid w:val="00652BC5"/>
    <w:rsid w:val="00652E4A"/>
    <w:rsid w:val="00652E4B"/>
    <w:rsid w:val="0065330B"/>
    <w:rsid w:val="006538A6"/>
    <w:rsid w:val="00655610"/>
    <w:rsid w:val="0065602C"/>
    <w:rsid w:val="00656320"/>
    <w:rsid w:val="00656951"/>
    <w:rsid w:val="00656CD2"/>
    <w:rsid w:val="00656E1E"/>
    <w:rsid w:val="00657466"/>
    <w:rsid w:val="00657586"/>
    <w:rsid w:val="006577AC"/>
    <w:rsid w:val="00657B60"/>
    <w:rsid w:val="00660A92"/>
    <w:rsid w:val="00662A1B"/>
    <w:rsid w:val="00662DF6"/>
    <w:rsid w:val="00664225"/>
    <w:rsid w:val="00665A9F"/>
    <w:rsid w:val="00667818"/>
    <w:rsid w:val="00671125"/>
    <w:rsid w:val="00671B12"/>
    <w:rsid w:val="006720E9"/>
    <w:rsid w:val="00673024"/>
    <w:rsid w:val="006755C6"/>
    <w:rsid w:val="00675699"/>
    <w:rsid w:val="00675F14"/>
    <w:rsid w:val="006763C6"/>
    <w:rsid w:val="006766A4"/>
    <w:rsid w:val="006768A5"/>
    <w:rsid w:val="00677CDA"/>
    <w:rsid w:val="00680721"/>
    <w:rsid w:val="00680A91"/>
    <w:rsid w:val="006818B0"/>
    <w:rsid w:val="00681E45"/>
    <w:rsid w:val="006827A9"/>
    <w:rsid w:val="006829D5"/>
    <w:rsid w:val="00683AAA"/>
    <w:rsid w:val="00684439"/>
    <w:rsid w:val="00685A43"/>
    <w:rsid w:val="00685F71"/>
    <w:rsid w:val="006864F7"/>
    <w:rsid w:val="006865AC"/>
    <w:rsid w:val="00686914"/>
    <w:rsid w:val="00691132"/>
    <w:rsid w:val="0069131A"/>
    <w:rsid w:val="00691722"/>
    <w:rsid w:val="00691805"/>
    <w:rsid w:val="006918DC"/>
    <w:rsid w:val="006921EE"/>
    <w:rsid w:val="00692BA1"/>
    <w:rsid w:val="00692F5B"/>
    <w:rsid w:val="00693451"/>
    <w:rsid w:val="00693B1E"/>
    <w:rsid w:val="00694539"/>
    <w:rsid w:val="0069456E"/>
    <w:rsid w:val="00695FF7"/>
    <w:rsid w:val="006961DE"/>
    <w:rsid w:val="006973B0"/>
    <w:rsid w:val="00697459"/>
    <w:rsid w:val="00697C99"/>
    <w:rsid w:val="00697E2A"/>
    <w:rsid w:val="006A04E7"/>
    <w:rsid w:val="006A0912"/>
    <w:rsid w:val="006A15AF"/>
    <w:rsid w:val="006A2FD5"/>
    <w:rsid w:val="006A344D"/>
    <w:rsid w:val="006A3816"/>
    <w:rsid w:val="006A3831"/>
    <w:rsid w:val="006A3936"/>
    <w:rsid w:val="006A39C9"/>
    <w:rsid w:val="006A3DAD"/>
    <w:rsid w:val="006A5039"/>
    <w:rsid w:val="006A5229"/>
    <w:rsid w:val="006A640B"/>
    <w:rsid w:val="006A6488"/>
    <w:rsid w:val="006A6F02"/>
    <w:rsid w:val="006A7254"/>
    <w:rsid w:val="006A79A2"/>
    <w:rsid w:val="006B0FD5"/>
    <w:rsid w:val="006B1EEE"/>
    <w:rsid w:val="006B22C8"/>
    <w:rsid w:val="006B24BF"/>
    <w:rsid w:val="006B284E"/>
    <w:rsid w:val="006B318A"/>
    <w:rsid w:val="006B4FBC"/>
    <w:rsid w:val="006B5455"/>
    <w:rsid w:val="006B55D2"/>
    <w:rsid w:val="006B583F"/>
    <w:rsid w:val="006B6559"/>
    <w:rsid w:val="006B6BA0"/>
    <w:rsid w:val="006B70DE"/>
    <w:rsid w:val="006C052A"/>
    <w:rsid w:val="006C07CB"/>
    <w:rsid w:val="006C1E8E"/>
    <w:rsid w:val="006C2199"/>
    <w:rsid w:val="006C229E"/>
    <w:rsid w:val="006C22C3"/>
    <w:rsid w:val="006C2531"/>
    <w:rsid w:val="006C26AF"/>
    <w:rsid w:val="006C26D6"/>
    <w:rsid w:val="006C27B4"/>
    <w:rsid w:val="006C2A0C"/>
    <w:rsid w:val="006C43F2"/>
    <w:rsid w:val="006C472F"/>
    <w:rsid w:val="006C48C3"/>
    <w:rsid w:val="006C4C2E"/>
    <w:rsid w:val="006C58C0"/>
    <w:rsid w:val="006C5A5C"/>
    <w:rsid w:val="006C5F42"/>
    <w:rsid w:val="006C623B"/>
    <w:rsid w:val="006C6626"/>
    <w:rsid w:val="006C69BC"/>
    <w:rsid w:val="006C7A97"/>
    <w:rsid w:val="006C7FC3"/>
    <w:rsid w:val="006D0539"/>
    <w:rsid w:val="006D0571"/>
    <w:rsid w:val="006D1C84"/>
    <w:rsid w:val="006D2669"/>
    <w:rsid w:val="006D2EB4"/>
    <w:rsid w:val="006D3362"/>
    <w:rsid w:val="006D4F04"/>
    <w:rsid w:val="006D51DC"/>
    <w:rsid w:val="006D52C5"/>
    <w:rsid w:val="006D5CA6"/>
    <w:rsid w:val="006D6806"/>
    <w:rsid w:val="006D6FC1"/>
    <w:rsid w:val="006D7BCD"/>
    <w:rsid w:val="006E0842"/>
    <w:rsid w:val="006E0AD9"/>
    <w:rsid w:val="006E1DD5"/>
    <w:rsid w:val="006E1EED"/>
    <w:rsid w:val="006E2FC3"/>
    <w:rsid w:val="006E35CA"/>
    <w:rsid w:val="006E4502"/>
    <w:rsid w:val="006E57EA"/>
    <w:rsid w:val="006E644B"/>
    <w:rsid w:val="006E6F7B"/>
    <w:rsid w:val="006E7648"/>
    <w:rsid w:val="006E7CB9"/>
    <w:rsid w:val="006E7E27"/>
    <w:rsid w:val="006F078E"/>
    <w:rsid w:val="006F0793"/>
    <w:rsid w:val="006F0A08"/>
    <w:rsid w:val="006F1A87"/>
    <w:rsid w:val="006F1DC0"/>
    <w:rsid w:val="006F2415"/>
    <w:rsid w:val="006F2651"/>
    <w:rsid w:val="006F2DAD"/>
    <w:rsid w:val="006F3CA6"/>
    <w:rsid w:val="006F406A"/>
    <w:rsid w:val="006F51B3"/>
    <w:rsid w:val="006F521A"/>
    <w:rsid w:val="006F5B68"/>
    <w:rsid w:val="006F6AE6"/>
    <w:rsid w:val="006F6C70"/>
    <w:rsid w:val="006F6E9F"/>
    <w:rsid w:val="0070075C"/>
    <w:rsid w:val="00701D91"/>
    <w:rsid w:val="00702D3A"/>
    <w:rsid w:val="00702F0D"/>
    <w:rsid w:val="0070315B"/>
    <w:rsid w:val="007031E9"/>
    <w:rsid w:val="00704F8B"/>
    <w:rsid w:val="007055EF"/>
    <w:rsid w:val="00706082"/>
    <w:rsid w:val="007102D3"/>
    <w:rsid w:val="0071090B"/>
    <w:rsid w:val="00710C10"/>
    <w:rsid w:val="00711485"/>
    <w:rsid w:val="007114AF"/>
    <w:rsid w:val="00712106"/>
    <w:rsid w:val="007129E2"/>
    <w:rsid w:val="0071578C"/>
    <w:rsid w:val="00715CB5"/>
    <w:rsid w:val="00715FFA"/>
    <w:rsid w:val="0071661C"/>
    <w:rsid w:val="00716C7E"/>
    <w:rsid w:val="0071721D"/>
    <w:rsid w:val="0071793B"/>
    <w:rsid w:val="00717E50"/>
    <w:rsid w:val="00721306"/>
    <w:rsid w:val="007216C9"/>
    <w:rsid w:val="00721A3C"/>
    <w:rsid w:val="00722115"/>
    <w:rsid w:val="0072241D"/>
    <w:rsid w:val="00722F70"/>
    <w:rsid w:val="00723A2F"/>
    <w:rsid w:val="00723AE6"/>
    <w:rsid w:val="00723F68"/>
    <w:rsid w:val="007246C5"/>
    <w:rsid w:val="00724E95"/>
    <w:rsid w:val="0072586C"/>
    <w:rsid w:val="00725B1C"/>
    <w:rsid w:val="00726177"/>
    <w:rsid w:val="00726298"/>
    <w:rsid w:val="00726467"/>
    <w:rsid w:val="00726849"/>
    <w:rsid w:val="00726C00"/>
    <w:rsid w:val="00727151"/>
    <w:rsid w:val="007275C9"/>
    <w:rsid w:val="007278E1"/>
    <w:rsid w:val="007304E4"/>
    <w:rsid w:val="0073098F"/>
    <w:rsid w:val="0073147A"/>
    <w:rsid w:val="00731A43"/>
    <w:rsid w:val="00731EA6"/>
    <w:rsid w:val="00732EF6"/>
    <w:rsid w:val="007334CD"/>
    <w:rsid w:val="007345BF"/>
    <w:rsid w:val="00734EC5"/>
    <w:rsid w:val="00735D8C"/>
    <w:rsid w:val="00736F88"/>
    <w:rsid w:val="007379F5"/>
    <w:rsid w:val="00737BB8"/>
    <w:rsid w:val="00737E94"/>
    <w:rsid w:val="007403CB"/>
    <w:rsid w:val="00740827"/>
    <w:rsid w:val="007427AA"/>
    <w:rsid w:val="00742A57"/>
    <w:rsid w:val="00742E43"/>
    <w:rsid w:val="007432CA"/>
    <w:rsid w:val="00743C16"/>
    <w:rsid w:val="00743DF2"/>
    <w:rsid w:val="0074479B"/>
    <w:rsid w:val="00744F91"/>
    <w:rsid w:val="00745740"/>
    <w:rsid w:val="00745A75"/>
    <w:rsid w:val="00745F68"/>
    <w:rsid w:val="007460B5"/>
    <w:rsid w:val="007461F0"/>
    <w:rsid w:val="007465C2"/>
    <w:rsid w:val="00746BD1"/>
    <w:rsid w:val="007475EC"/>
    <w:rsid w:val="00747D7C"/>
    <w:rsid w:val="00750946"/>
    <w:rsid w:val="00752669"/>
    <w:rsid w:val="00754923"/>
    <w:rsid w:val="00755001"/>
    <w:rsid w:val="0075571C"/>
    <w:rsid w:val="007558A7"/>
    <w:rsid w:val="00756453"/>
    <w:rsid w:val="00761169"/>
    <w:rsid w:val="00761322"/>
    <w:rsid w:val="00762248"/>
    <w:rsid w:val="007622F8"/>
    <w:rsid w:val="00763AAB"/>
    <w:rsid w:val="007647AC"/>
    <w:rsid w:val="0076557A"/>
    <w:rsid w:val="007659B1"/>
    <w:rsid w:val="00766F15"/>
    <w:rsid w:val="007701E5"/>
    <w:rsid w:val="007708D2"/>
    <w:rsid w:val="007711CF"/>
    <w:rsid w:val="00771A21"/>
    <w:rsid w:val="007724B5"/>
    <w:rsid w:val="0077258E"/>
    <w:rsid w:val="0077434F"/>
    <w:rsid w:val="007743F4"/>
    <w:rsid w:val="00774582"/>
    <w:rsid w:val="00777D70"/>
    <w:rsid w:val="007807AF"/>
    <w:rsid w:val="00780BCC"/>
    <w:rsid w:val="0078168F"/>
    <w:rsid w:val="00783149"/>
    <w:rsid w:val="00783710"/>
    <w:rsid w:val="00783D89"/>
    <w:rsid w:val="00783ED9"/>
    <w:rsid w:val="007843DA"/>
    <w:rsid w:val="00785315"/>
    <w:rsid w:val="0078553B"/>
    <w:rsid w:val="0078631C"/>
    <w:rsid w:val="007865C4"/>
    <w:rsid w:val="007869A7"/>
    <w:rsid w:val="00787CD6"/>
    <w:rsid w:val="00787E2C"/>
    <w:rsid w:val="0079094E"/>
    <w:rsid w:val="00791EB0"/>
    <w:rsid w:val="00791F8D"/>
    <w:rsid w:val="00792592"/>
    <w:rsid w:val="00792808"/>
    <w:rsid w:val="00792F1D"/>
    <w:rsid w:val="007930FC"/>
    <w:rsid w:val="007949E3"/>
    <w:rsid w:val="00794DCB"/>
    <w:rsid w:val="00794E14"/>
    <w:rsid w:val="00795AAD"/>
    <w:rsid w:val="0079684E"/>
    <w:rsid w:val="007A0340"/>
    <w:rsid w:val="007A09ED"/>
    <w:rsid w:val="007A1575"/>
    <w:rsid w:val="007A19C8"/>
    <w:rsid w:val="007A20A3"/>
    <w:rsid w:val="007A2F0B"/>
    <w:rsid w:val="007A31EC"/>
    <w:rsid w:val="007A3614"/>
    <w:rsid w:val="007A3A70"/>
    <w:rsid w:val="007A7E2A"/>
    <w:rsid w:val="007B018F"/>
    <w:rsid w:val="007B0227"/>
    <w:rsid w:val="007B0F08"/>
    <w:rsid w:val="007B1D0A"/>
    <w:rsid w:val="007B38E1"/>
    <w:rsid w:val="007B722C"/>
    <w:rsid w:val="007B7CFF"/>
    <w:rsid w:val="007C011B"/>
    <w:rsid w:val="007C01D4"/>
    <w:rsid w:val="007C059C"/>
    <w:rsid w:val="007C089D"/>
    <w:rsid w:val="007C0D7C"/>
    <w:rsid w:val="007C0EF5"/>
    <w:rsid w:val="007C3F23"/>
    <w:rsid w:val="007C4427"/>
    <w:rsid w:val="007C63E2"/>
    <w:rsid w:val="007C65CF"/>
    <w:rsid w:val="007D0CD8"/>
    <w:rsid w:val="007D144D"/>
    <w:rsid w:val="007D1F0A"/>
    <w:rsid w:val="007D247D"/>
    <w:rsid w:val="007D37DC"/>
    <w:rsid w:val="007D3A26"/>
    <w:rsid w:val="007D414D"/>
    <w:rsid w:val="007D4387"/>
    <w:rsid w:val="007D4D0A"/>
    <w:rsid w:val="007D5972"/>
    <w:rsid w:val="007D6317"/>
    <w:rsid w:val="007D6430"/>
    <w:rsid w:val="007E008D"/>
    <w:rsid w:val="007E0FCF"/>
    <w:rsid w:val="007E1BCC"/>
    <w:rsid w:val="007E22CA"/>
    <w:rsid w:val="007E34BF"/>
    <w:rsid w:val="007E3CCE"/>
    <w:rsid w:val="007E4261"/>
    <w:rsid w:val="007E6B07"/>
    <w:rsid w:val="007E6CF7"/>
    <w:rsid w:val="007E708E"/>
    <w:rsid w:val="007F1DE6"/>
    <w:rsid w:val="007F2875"/>
    <w:rsid w:val="007F2F03"/>
    <w:rsid w:val="007F3FD4"/>
    <w:rsid w:val="007F46FA"/>
    <w:rsid w:val="007F5D10"/>
    <w:rsid w:val="007F60D9"/>
    <w:rsid w:val="007F7179"/>
    <w:rsid w:val="007F77DF"/>
    <w:rsid w:val="00800BE9"/>
    <w:rsid w:val="008012D8"/>
    <w:rsid w:val="00801483"/>
    <w:rsid w:val="008014ED"/>
    <w:rsid w:val="00801CE4"/>
    <w:rsid w:val="008028E3"/>
    <w:rsid w:val="0080290B"/>
    <w:rsid w:val="00803882"/>
    <w:rsid w:val="008041B6"/>
    <w:rsid w:val="00804B0A"/>
    <w:rsid w:val="00804F48"/>
    <w:rsid w:val="00805624"/>
    <w:rsid w:val="0080798E"/>
    <w:rsid w:val="00807E8D"/>
    <w:rsid w:val="008109D1"/>
    <w:rsid w:val="00810C6C"/>
    <w:rsid w:val="008111FA"/>
    <w:rsid w:val="0081183C"/>
    <w:rsid w:val="00812E1B"/>
    <w:rsid w:val="00812E6E"/>
    <w:rsid w:val="00813CCC"/>
    <w:rsid w:val="00813E52"/>
    <w:rsid w:val="008151B7"/>
    <w:rsid w:val="0081537D"/>
    <w:rsid w:val="0081789B"/>
    <w:rsid w:val="008200AC"/>
    <w:rsid w:val="008205AC"/>
    <w:rsid w:val="0082069D"/>
    <w:rsid w:val="00820904"/>
    <w:rsid w:val="00821317"/>
    <w:rsid w:val="0082173D"/>
    <w:rsid w:val="00821896"/>
    <w:rsid w:val="0082215B"/>
    <w:rsid w:val="008237E4"/>
    <w:rsid w:val="008249F6"/>
    <w:rsid w:val="00826503"/>
    <w:rsid w:val="00826A44"/>
    <w:rsid w:val="00827E43"/>
    <w:rsid w:val="00830DBC"/>
    <w:rsid w:val="008312F2"/>
    <w:rsid w:val="0083170F"/>
    <w:rsid w:val="00831836"/>
    <w:rsid w:val="00831D51"/>
    <w:rsid w:val="00832A5A"/>
    <w:rsid w:val="008330F7"/>
    <w:rsid w:val="00834853"/>
    <w:rsid w:val="008348BF"/>
    <w:rsid w:val="00834FDE"/>
    <w:rsid w:val="008365BE"/>
    <w:rsid w:val="00836772"/>
    <w:rsid w:val="008370A9"/>
    <w:rsid w:val="00837C36"/>
    <w:rsid w:val="00840D8F"/>
    <w:rsid w:val="0084131F"/>
    <w:rsid w:val="00841321"/>
    <w:rsid w:val="00841488"/>
    <w:rsid w:val="0084213E"/>
    <w:rsid w:val="00842E83"/>
    <w:rsid w:val="008432F1"/>
    <w:rsid w:val="00843369"/>
    <w:rsid w:val="008437A4"/>
    <w:rsid w:val="008437AE"/>
    <w:rsid w:val="00843ACE"/>
    <w:rsid w:val="00843AE7"/>
    <w:rsid w:val="00843C02"/>
    <w:rsid w:val="00844363"/>
    <w:rsid w:val="008443AE"/>
    <w:rsid w:val="00845220"/>
    <w:rsid w:val="00845423"/>
    <w:rsid w:val="00845760"/>
    <w:rsid w:val="00845D90"/>
    <w:rsid w:val="0084614C"/>
    <w:rsid w:val="00846698"/>
    <w:rsid w:val="00846C03"/>
    <w:rsid w:val="00846D28"/>
    <w:rsid w:val="008471AC"/>
    <w:rsid w:val="008474AE"/>
    <w:rsid w:val="00847E97"/>
    <w:rsid w:val="0085019A"/>
    <w:rsid w:val="0085020F"/>
    <w:rsid w:val="008511F3"/>
    <w:rsid w:val="00851DFA"/>
    <w:rsid w:val="0085272D"/>
    <w:rsid w:val="00852C84"/>
    <w:rsid w:val="00853339"/>
    <w:rsid w:val="00853886"/>
    <w:rsid w:val="00854BB0"/>
    <w:rsid w:val="00855600"/>
    <w:rsid w:val="0085584B"/>
    <w:rsid w:val="00856210"/>
    <w:rsid w:val="00856E5B"/>
    <w:rsid w:val="00860900"/>
    <w:rsid w:val="00861129"/>
    <w:rsid w:val="0086192E"/>
    <w:rsid w:val="00862E0B"/>
    <w:rsid w:val="008634DC"/>
    <w:rsid w:val="00864D71"/>
    <w:rsid w:val="0086535A"/>
    <w:rsid w:val="00865C21"/>
    <w:rsid w:val="008676D5"/>
    <w:rsid w:val="008700C3"/>
    <w:rsid w:val="008709E9"/>
    <w:rsid w:val="00870DAB"/>
    <w:rsid w:val="00871537"/>
    <w:rsid w:val="0087270C"/>
    <w:rsid w:val="00872E57"/>
    <w:rsid w:val="00873D41"/>
    <w:rsid w:val="00873DBA"/>
    <w:rsid w:val="0087411F"/>
    <w:rsid w:val="008760EF"/>
    <w:rsid w:val="00877F36"/>
    <w:rsid w:val="00877F9D"/>
    <w:rsid w:val="00880733"/>
    <w:rsid w:val="008812E3"/>
    <w:rsid w:val="008834FE"/>
    <w:rsid w:val="00883632"/>
    <w:rsid w:val="00884757"/>
    <w:rsid w:val="00884BDB"/>
    <w:rsid w:val="00884FE8"/>
    <w:rsid w:val="00885053"/>
    <w:rsid w:val="00885C30"/>
    <w:rsid w:val="00885FD8"/>
    <w:rsid w:val="00887EEF"/>
    <w:rsid w:val="00890239"/>
    <w:rsid w:val="00890CCF"/>
    <w:rsid w:val="00891EEE"/>
    <w:rsid w:val="00892768"/>
    <w:rsid w:val="00892799"/>
    <w:rsid w:val="00893209"/>
    <w:rsid w:val="00893370"/>
    <w:rsid w:val="008942C0"/>
    <w:rsid w:val="008949AE"/>
    <w:rsid w:val="008955D1"/>
    <w:rsid w:val="0089620F"/>
    <w:rsid w:val="00897275"/>
    <w:rsid w:val="008979A1"/>
    <w:rsid w:val="008A1322"/>
    <w:rsid w:val="008A13DF"/>
    <w:rsid w:val="008A1FC7"/>
    <w:rsid w:val="008A37C1"/>
    <w:rsid w:val="008A3AD8"/>
    <w:rsid w:val="008A3C4B"/>
    <w:rsid w:val="008A52FE"/>
    <w:rsid w:val="008A5C91"/>
    <w:rsid w:val="008A5E7A"/>
    <w:rsid w:val="008A6121"/>
    <w:rsid w:val="008A6494"/>
    <w:rsid w:val="008A649E"/>
    <w:rsid w:val="008A6F49"/>
    <w:rsid w:val="008A70B7"/>
    <w:rsid w:val="008B0047"/>
    <w:rsid w:val="008B0483"/>
    <w:rsid w:val="008B1300"/>
    <w:rsid w:val="008B24B2"/>
    <w:rsid w:val="008B2612"/>
    <w:rsid w:val="008B2716"/>
    <w:rsid w:val="008B341E"/>
    <w:rsid w:val="008B386F"/>
    <w:rsid w:val="008B4219"/>
    <w:rsid w:val="008B432B"/>
    <w:rsid w:val="008B5335"/>
    <w:rsid w:val="008B5CEF"/>
    <w:rsid w:val="008B64B9"/>
    <w:rsid w:val="008B67C2"/>
    <w:rsid w:val="008B6A02"/>
    <w:rsid w:val="008C1FBB"/>
    <w:rsid w:val="008C2011"/>
    <w:rsid w:val="008C40EB"/>
    <w:rsid w:val="008C47E8"/>
    <w:rsid w:val="008C4914"/>
    <w:rsid w:val="008C4E96"/>
    <w:rsid w:val="008C504D"/>
    <w:rsid w:val="008C6367"/>
    <w:rsid w:val="008C69D1"/>
    <w:rsid w:val="008C6ECB"/>
    <w:rsid w:val="008C7145"/>
    <w:rsid w:val="008C7C6C"/>
    <w:rsid w:val="008C7D3B"/>
    <w:rsid w:val="008D0522"/>
    <w:rsid w:val="008D1045"/>
    <w:rsid w:val="008D1A45"/>
    <w:rsid w:val="008D24C6"/>
    <w:rsid w:val="008D2C66"/>
    <w:rsid w:val="008D3B12"/>
    <w:rsid w:val="008D409D"/>
    <w:rsid w:val="008D4CD8"/>
    <w:rsid w:val="008D5375"/>
    <w:rsid w:val="008D5493"/>
    <w:rsid w:val="008D5DB0"/>
    <w:rsid w:val="008D6964"/>
    <w:rsid w:val="008D6991"/>
    <w:rsid w:val="008D6E7E"/>
    <w:rsid w:val="008E0194"/>
    <w:rsid w:val="008E034F"/>
    <w:rsid w:val="008E0593"/>
    <w:rsid w:val="008E0CB6"/>
    <w:rsid w:val="008E1298"/>
    <w:rsid w:val="008E173C"/>
    <w:rsid w:val="008E266D"/>
    <w:rsid w:val="008E423F"/>
    <w:rsid w:val="008E455C"/>
    <w:rsid w:val="008E52D1"/>
    <w:rsid w:val="008E63F6"/>
    <w:rsid w:val="008E6571"/>
    <w:rsid w:val="008E69A0"/>
    <w:rsid w:val="008E7A1D"/>
    <w:rsid w:val="008F14E7"/>
    <w:rsid w:val="008F1E6E"/>
    <w:rsid w:val="008F2537"/>
    <w:rsid w:val="008F294E"/>
    <w:rsid w:val="008F48BB"/>
    <w:rsid w:val="008F65B7"/>
    <w:rsid w:val="008F758F"/>
    <w:rsid w:val="008F7E0A"/>
    <w:rsid w:val="008F7EF6"/>
    <w:rsid w:val="008F7FE5"/>
    <w:rsid w:val="009008A3"/>
    <w:rsid w:val="009009BD"/>
    <w:rsid w:val="00902402"/>
    <w:rsid w:val="00902D58"/>
    <w:rsid w:val="00903771"/>
    <w:rsid w:val="00904DF7"/>
    <w:rsid w:val="0090539C"/>
    <w:rsid w:val="00905727"/>
    <w:rsid w:val="009062D0"/>
    <w:rsid w:val="0090634B"/>
    <w:rsid w:val="00907463"/>
    <w:rsid w:val="00907B4C"/>
    <w:rsid w:val="00907C86"/>
    <w:rsid w:val="00907DFD"/>
    <w:rsid w:val="00910787"/>
    <w:rsid w:val="009107C3"/>
    <w:rsid w:val="00911F3C"/>
    <w:rsid w:val="00912062"/>
    <w:rsid w:val="00912F25"/>
    <w:rsid w:val="00913240"/>
    <w:rsid w:val="0091338E"/>
    <w:rsid w:val="00914150"/>
    <w:rsid w:val="00914590"/>
    <w:rsid w:val="00915466"/>
    <w:rsid w:val="00915476"/>
    <w:rsid w:val="0091561D"/>
    <w:rsid w:val="00915C48"/>
    <w:rsid w:val="00915EA1"/>
    <w:rsid w:val="00915F25"/>
    <w:rsid w:val="009165F1"/>
    <w:rsid w:val="009172F8"/>
    <w:rsid w:val="00920693"/>
    <w:rsid w:val="00920928"/>
    <w:rsid w:val="00920A63"/>
    <w:rsid w:val="009210E1"/>
    <w:rsid w:val="00921626"/>
    <w:rsid w:val="00922238"/>
    <w:rsid w:val="0092469E"/>
    <w:rsid w:val="00924B32"/>
    <w:rsid w:val="00924B99"/>
    <w:rsid w:val="00925271"/>
    <w:rsid w:val="00925BF5"/>
    <w:rsid w:val="009272C1"/>
    <w:rsid w:val="009301E0"/>
    <w:rsid w:val="00930809"/>
    <w:rsid w:val="00930C1D"/>
    <w:rsid w:val="00930D1B"/>
    <w:rsid w:val="00931326"/>
    <w:rsid w:val="00931987"/>
    <w:rsid w:val="00931A7A"/>
    <w:rsid w:val="00932888"/>
    <w:rsid w:val="00932F4D"/>
    <w:rsid w:val="0093348F"/>
    <w:rsid w:val="00934FCB"/>
    <w:rsid w:val="00935AAC"/>
    <w:rsid w:val="009372AC"/>
    <w:rsid w:val="0093743F"/>
    <w:rsid w:val="0093744E"/>
    <w:rsid w:val="00937844"/>
    <w:rsid w:val="009378FD"/>
    <w:rsid w:val="00940819"/>
    <w:rsid w:val="00940EFF"/>
    <w:rsid w:val="009428B9"/>
    <w:rsid w:val="00942FF8"/>
    <w:rsid w:val="00943066"/>
    <w:rsid w:val="00943181"/>
    <w:rsid w:val="00944349"/>
    <w:rsid w:val="009465ED"/>
    <w:rsid w:val="009468CB"/>
    <w:rsid w:val="00946FE7"/>
    <w:rsid w:val="00947A1A"/>
    <w:rsid w:val="009506F5"/>
    <w:rsid w:val="009510A2"/>
    <w:rsid w:val="00951242"/>
    <w:rsid w:val="009516CD"/>
    <w:rsid w:val="00952259"/>
    <w:rsid w:val="009523DD"/>
    <w:rsid w:val="00952982"/>
    <w:rsid w:val="0095509F"/>
    <w:rsid w:val="009554A6"/>
    <w:rsid w:val="00955C6A"/>
    <w:rsid w:val="00956361"/>
    <w:rsid w:val="009563F6"/>
    <w:rsid w:val="00956526"/>
    <w:rsid w:val="00956790"/>
    <w:rsid w:val="0095697E"/>
    <w:rsid w:val="00957123"/>
    <w:rsid w:val="009572AD"/>
    <w:rsid w:val="009604DD"/>
    <w:rsid w:val="00961014"/>
    <w:rsid w:val="0096125E"/>
    <w:rsid w:val="009614E2"/>
    <w:rsid w:val="00961C9C"/>
    <w:rsid w:val="00961D49"/>
    <w:rsid w:val="009627E2"/>
    <w:rsid w:val="009627FF"/>
    <w:rsid w:val="009632AC"/>
    <w:rsid w:val="00963717"/>
    <w:rsid w:val="009637F5"/>
    <w:rsid w:val="0096387F"/>
    <w:rsid w:val="0096456D"/>
    <w:rsid w:val="009648BB"/>
    <w:rsid w:val="00965AA0"/>
    <w:rsid w:val="00965B4E"/>
    <w:rsid w:val="009661ED"/>
    <w:rsid w:val="009662BD"/>
    <w:rsid w:val="00966B43"/>
    <w:rsid w:val="00966D09"/>
    <w:rsid w:val="009678D5"/>
    <w:rsid w:val="00967A8A"/>
    <w:rsid w:val="00971509"/>
    <w:rsid w:val="00971D34"/>
    <w:rsid w:val="00972150"/>
    <w:rsid w:val="00972A5C"/>
    <w:rsid w:val="00973445"/>
    <w:rsid w:val="00974074"/>
    <w:rsid w:val="0097438B"/>
    <w:rsid w:val="00974BE3"/>
    <w:rsid w:val="00974C0D"/>
    <w:rsid w:val="0097612E"/>
    <w:rsid w:val="00976B8F"/>
    <w:rsid w:val="0097796E"/>
    <w:rsid w:val="009806A5"/>
    <w:rsid w:val="00980B39"/>
    <w:rsid w:val="0098226E"/>
    <w:rsid w:val="00983A9A"/>
    <w:rsid w:val="0098491E"/>
    <w:rsid w:val="009852C3"/>
    <w:rsid w:val="009859ED"/>
    <w:rsid w:val="00985DF4"/>
    <w:rsid w:val="00985E12"/>
    <w:rsid w:val="00985E84"/>
    <w:rsid w:val="00986A55"/>
    <w:rsid w:val="00987718"/>
    <w:rsid w:val="00990238"/>
    <w:rsid w:val="0099075B"/>
    <w:rsid w:val="00990BCA"/>
    <w:rsid w:val="009913BC"/>
    <w:rsid w:val="00991D42"/>
    <w:rsid w:val="00992CA0"/>
    <w:rsid w:val="00992CC2"/>
    <w:rsid w:val="00993954"/>
    <w:rsid w:val="00995035"/>
    <w:rsid w:val="0099512E"/>
    <w:rsid w:val="00996586"/>
    <w:rsid w:val="00996F0D"/>
    <w:rsid w:val="00997876"/>
    <w:rsid w:val="00997C32"/>
    <w:rsid w:val="009A0043"/>
    <w:rsid w:val="009A03F9"/>
    <w:rsid w:val="009A0841"/>
    <w:rsid w:val="009A0ACC"/>
    <w:rsid w:val="009A1D3B"/>
    <w:rsid w:val="009A2ADF"/>
    <w:rsid w:val="009A30AE"/>
    <w:rsid w:val="009A350F"/>
    <w:rsid w:val="009A41E9"/>
    <w:rsid w:val="009A43C3"/>
    <w:rsid w:val="009A4498"/>
    <w:rsid w:val="009A4C35"/>
    <w:rsid w:val="009A5DDC"/>
    <w:rsid w:val="009A65A9"/>
    <w:rsid w:val="009A6C2E"/>
    <w:rsid w:val="009B09BC"/>
    <w:rsid w:val="009B0D32"/>
    <w:rsid w:val="009B1647"/>
    <w:rsid w:val="009B1F7E"/>
    <w:rsid w:val="009B2D50"/>
    <w:rsid w:val="009B2F2D"/>
    <w:rsid w:val="009B40E1"/>
    <w:rsid w:val="009B41EB"/>
    <w:rsid w:val="009B42D6"/>
    <w:rsid w:val="009B4BAC"/>
    <w:rsid w:val="009B4C2F"/>
    <w:rsid w:val="009B70FC"/>
    <w:rsid w:val="009B73D8"/>
    <w:rsid w:val="009B7B0C"/>
    <w:rsid w:val="009C037E"/>
    <w:rsid w:val="009C07FF"/>
    <w:rsid w:val="009C084F"/>
    <w:rsid w:val="009C1192"/>
    <w:rsid w:val="009C1AFD"/>
    <w:rsid w:val="009C1E78"/>
    <w:rsid w:val="009C20CD"/>
    <w:rsid w:val="009C2479"/>
    <w:rsid w:val="009C44B9"/>
    <w:rsid w:val="009C67E0"/>
    <w:rsid w:val="009C72CC"/>
    <w:rsid w:val="009C7598"/>
    <w:rsid w:val="009C784D"/>
    <w:rsid w:val="009C7965"/>
    <w:rsid w:val="009C7F8F"/>
    <w:rsid w:val="009D158E"/>
    <w:rsid w:val="009D2171"/>
    <w:rsid w:val="009D270F"/>
    <w:rsid w:val="009D2ABD"/>
    <w:rsid w:val="009D374D"/>
    <w:rsid w:val="009D4982"/>
    <w:rsid w:val="009D4BE8"/>
    <w:rsid w:val="009D5451"/>
    <w:rsid w:val="009D5671"/>
    <w:rsid w:val="009D5D3B"/>
    <w:rsid w:val="009D6313"/>
    <w:rsid w:val="009D6585"/>
    <w:rsid w:val="009D6AAA"/>
    <w:rsid w:val="009E01C0"/>
    <w:rsid w:val="009E0E83"/>
    <w:rsid w:val="009E0F5A"/>
    <w:rsid w:val="009E1044"/>
    <w:rsid w:val="009E13B2"/>
    <w:rsid w:val="009E3E50"/>
    <w:rsid w:val="009E4142"/>
    <w:rsid w:val="009E479E"/>
    <w:rsid w:val="009E4AAC"/>
    <w:rsid w:val="009E4CFF"/>
    <w:rsid w:val="009E5422"/>
    <w:rsid w:val="009E5553"/>
    <w:rsid w:val="009E5C1E"/>
    <w:rsid w:val="009E5EFC"/>
    <w:rsid w:val="009E5F72"/>
    <w:rsid w:val="009E60EE"/>
    <w:rsid w:val="009E6BCE"/>
    <w:rsid w:val="009E6C39"/>
    <w:rsid w:val="009E6D90"/>
    <w:rsid w:val="009E6E9F"/>
    <w:rsid w:val="009E7262"/>
    <w:rsid w:val="009E7403"/>
    <w:rsid w:val="009E7959"/>
    <w:rsid w:val="009F0935"/>
    <w:rsid w:val="009F0F00"/>
    <w:rsid w:val="009F0F3A"/>
    <w:rsid w:val="009F1136"/>
    <w:rsid w:val="009F1CB3"/>
    <w:rsid w:val="009F3658"/>
    <w:rsid w:val="009F38E5"/>
    <w:rsid w:val="009F3E2F"/>
    <w:rsid w:val="009F4055"/>
    <w:rsid w:val="009F418B"/>
    <w:rsid w:val="009F41C2"/>
    <w:rsid w:val="009F4380"/>
    <w:rsid w:val="009F484F"/>
    <w:rsid w:val="009F5579"/>
    <w:rsid w:val="009F5FDD"/>
    <w:rsid w:val="009F60B6"/>
    <w:rsid w:val="009F7A27"/>
    <w:rsid w:val="00A005E8"/>
    <w:rsid w:val="00A01FCD"/>
    <w:rsid w:val="00A026BA"/>
    <w:rsid w:val="00A02BF7"/>
    <w:rsid w:val="00A02DBF"/>
    <w:rsid w:val="00A05422"/>
    <w:rsid w:val="00A05542"/>
    <w:rsid w:val="00A06C91"/>
    <w:rsid w:val="00A06F16"/>
    <w:rsid w:val="00A07C0D"/>
    <w:rsid w:val="00A102C7"/>
    <w:rsid w:val="00A10766"/>
    <w:rsid w:val="00A1084C"/>
    <w:rsid w:val="00A10EE4"/>
    <w:rsid w:val="00A112A6"/>
    <w:rsid w:val="00A114BD"/>
    <w:rsid w:val="00A11574"/>
    <w:rsid w:val="00A119B9"/>
    <w:rsid w:val="00A11FA9"/>
    <w:rsid w:val="00A11FC1"/>
    <w:rsid w:val="00A1272E"/>
    <w:rsid w:val="00A13862"/>
    <w:rsid w:val="00A13BF0"/>
    <w:rsid w:val="00A140BD"/>
    <w:rsid w:val="00A143C9"/>
    <w:rsid w:val="00A148FE"/>
    <w:rsid w:val="00A15C87"/>
    <w:rsid w:val="00A1627B"/>
    <w:rsid w:val="00A16467"/>
    <w:rsid w:val="00A1691D"/>
    <w:rsid w:val="00A16B5C"/>
    <w:rsid w:val="00A203E5"/>
    <w:rsid w:val="00A21765"/>
    <w:rsid w:val="00A22A96"/>
    <w:rsid w:val="00A23A2E"/>
    <w:rsid w:val="00A23CDA"/>
    <w:rsid w:val="00A241DF"/>
    <w:rsid w:val="00A31FB7"/>
    <w:rsid w:val="00A325D5"/>
    <w:rsid w:val="00A32AEC"/>
    <w:rsid w:val="00A32B70"/>
    <w:rsid w:val="00A32F93"/>
    <w:rsid w:val="00A33C6F"/>
    <w:rsid w:val="00A33D1E"/>
    <w:rsid w:val="00A34B29"/>
    <w:rsid w:val="00A359C4"/>
    <w:rsid w:val="00A35AB9"/>
    <w:rsid w:val="00A35B1E"/>
    <w:rsid w:val="00A35BDE"/>
    <w:rsid w:val="00A36459"/>
    <w:rsid w:val="00A369C9"/>
    <w:rsid w:val="00A407F7"/>
    <w:rsid w:val="00A40C33"/>
    <w:rsid w:val="00A40E94"/>
    <w:rsid w:val="00A4187E"/>
    <w:rsid w:val="00A4447F"/>
    <w:rsid w:val="00A44895"/>
    <w:rsid w:val="00A450DC"/>
    <w:rsid w:val="00A4613C"/>
    <w:rsid w:val="00A4662A"/>
    <w:rsid w:val="00A50123"/>
    <w:rsid w:val="00A5039B"/>
    <w:rsid w:val="00A50F1F"/>
    <w:rsid w:val="00A51977"/>
    <w:rsid w:val="00A51C78"/>
    <w:rsid w:val="00A51DAD"/>
    <w:rsid w:val="00A51F12"/>
    <w:rsid w:val="00A538CA"/>
    <w:rsid w:val="00A539FC"/>
    <w:rsid w:val="00A53A4D"/>
    <w:rsid w:val="00A53DCF"/>
    <w:rsid w:val="00A54C1E"/>
    <w:rsid w:val="00A54D22"/>
    <w:rsid w:val="00A54DF9"/>
    <w:rsid w:val="00A56520"/>
    <w:rsid w:val="00A57227"/>
    <w:rsid w:val="00A575BA"/>
    <w:rsid w:val="00A576F0"/>
    <w:rsid w:val="00A60074"/>
    <w:rsid w:val="00A60132"/>
    <w:rsid w:val="00A60BC8"/>
    <w:rsid w:val="00A6101A"/>
    <w:rsid w:val="00A61BB2"/>
    <w:rsid w:val="00A6304A"/>
    <w:rsid w:val="00A63B2A"/>
    <w:rsid w:val="00A700B9"/>
    <w:rsid w:val="00A71BF6"/>
    <w:rsid w:val="00A72535"/>
    <w:rsid w:val="00A7256E"/>
    <w:rsid w:val="00A72899"/>
    <w:rsid w:val="00A72DA7"/>
    <w:rsid w:val="00A73463"/>
    <w:rsid w:val="00A73E6A"/>
    <w:rsid w:val="00A74452"/>
    <w:rsid w:val="00A7474F"/>
    <w:rsid w:val="00A7510A"/>
    <w:rsid w:val="00A752E7"/>
    <w:rsid w:val="00A75E19"/>
    <w:rsid w:val="00A76021"/>
    <w:rsid w:val="00A7693B"/>
    <w:rsid w:val="00A76DBE"/>
    <w:rsid w:val="00A7722A"/>
    <w:rsid w:val="00A80C71"/>
    <w:rsid w:val="00A80D1C"/>
    <w:rsid w:val="00A81266"/>
    <w:rsid w:val="00A82DE2"/>
    <w:rsid w:val="00A830AE"/>
    <w:rsid w:val="00A84603"/>
    <w:rsid w:val="00A851DF"/>
    <w:rsid w:val="00A8572E"/>
    <w:rsid w:val="00A867E3"/>
    <w:rsid w:val="00A86837"/>
    <w:rsid w:val="00A872B5"/>
    <w:rsid w:val="00A8762B"/>
    <w:rsid w:val="00A87ED4"/>
    <w:rsid w:val="00A9072E"/>
    <w:rsid w:val="00A90814"/>
    <w:rsid w:val="00A92E64"/>
    <w:rsid w:val="00A9314C"/>
    <w:rsid w:val="00A93921"/>
    <w:rsid w:val="00A93E2A"/>
    <w:rsid w:val="00A956C9"/>
    <w:rsid w:val="00A95DFE"/>
    <w:rsid w:val="00A96151"/>
    <w:rsid w:val="00A973BE"/>
    <w:rsid w:val="00A97BC7"/>
    <w:rsid w:val="00AA031D"/>
    <w:rsid w:val="00AA0502"/>
    <w:rsid w:val="00AA0AC4"/>
    <w:rsid w:val="00AA0C04"/>
    <w:rsid w:val="00AA2905"/>
    <w:rsid w:val="00AA2F0B"/>
    <w:rsid w:val="00AA371C"/>
    <w:rsid w:val="00AA4398"/>
    <w:rsid w:val="00AA5D4C"/>
    <w:rsid w:val="00AA61C7"/>
    <w:rsid w:val="00AA6990"/>
    <w:rsid w:val="00AA6CD8"/>
    <w:rsid w:val="00AB0276"/>
    <w:rsid w:val="00AB02EC"/>
    <w:rsid w:val="00AB0890"/>
    <w:rsid w:val="00AB0E0C"/>
    <w:rsid w:val="00AB101F"/>
    <w:rsid w:val="00AB17BA"/>
    <w:rsid w:val="00AB21F8"/>
    <w:rsid w:val="00AB2C81"/>
    <w:rsid w:val="00AB33C9"/>
    <w:rsid w:val="00AB3FB4"/>
    <w:rsid w:val="00AB4BF9"/>
    <w:rsid w:val="00AB4EB3"/>
    <w:rsid w:val="00AB5026"/>
    <w:rsid w:val="00AB6593"/>
    <w:rsid w:val="00AB6B69"/>
    <w:rsid w:val="00AC052C"/>
    <w:rsid w:val="00AC0D8C"/>
    <w:rsid w:val="00AC2462"/>
    <w:rsid w:val="00AC28C2"/>
    <w:rsid w:val="00AC2C13"/>
    <w:rsid w:val="00AC31C1"/>
    <w:rsid w:val="00AC3EC1"/>
    <w:rsid w:val="00AC41F0"/>
    <w:rsid w:val="00AC422F"/>
    <w:rsid w:val="00AC476F"/>
    <w:rsid w:val="00AC4F21"/>
    <w:rsid w:val="00AD025E"/>
    <w:rsid w:val="00AD09D2"/>
    <w:rsid w:val="00AD1D52"/>
    <w:rsid w:val="00AD1EF1"/>
    <w:rsid w:val="00AD2740"/>
    <w:rsid w:val="00AD2F17"/>
    <w:rsid w:val="00AD30F2"/>
    <w:rsid w:val="00AD335F"/>
    <w:rsid w:val="00AD385B"/>
    <w:rsid w:val="00AD3D5F"/>
    <w:rsid w:val="00AD48F4"/>
    <w:rsid w:val="00AD549A"/>
    <w:rsid w:val="00AD66FF"/>
    <w:rsid w:val="00AD7036"/>
    <w:rsid w:val="00AE0D1F"/>
    <w:rsid w:val="00AE345D"/>
    <w:rsid w:val="00AE354D"/>
    <w:rsid w:val="00AE3BE8"/>
    <w:rsid w:val="00AE4111"/>
    <w:rsid w:val="00AE504D"/>
    <w:rsid w:val="00AE5089"/>
    <w:rsid w:val="00AE518B"/>
    <w:rsid w:val="00AE556D"/>
    <w:rsid w:val="00AE5823"/>
    <w:rsid w:val="00AE5C31"/>
    <w:rsid w:val="00AE6425"/>
    <w:rsid w:val="00AE66C0"/>
    <w:rsid w:val="00AF0328"/>
    <w:rsid w:val="00AF0C40"/>
    <w:rsid w:val="00AF131D"/>
    <w:rsid w:val="00AF2A76"/>
    <w:rsid w:val="00AF3DD9"/>
    <w:rsid w:val="00AF4484"/>
    <w:rsid w:val="00AF4B25"/>
    <w:rsid w:val="00AF5537"/>
    <w:rsid w:val="00B00C90"/>
    <w:rsid w:val="00B01069"/>
    <w:rsid w:val="00B016D8"/>
    <w:rsid w:val="00B017C1"/>
    <w:rsid w:val="00B02BA3"/>
    <w:rsid w:val="00B0314B"/>
    <w:rsid w:val="00B034B1"/>
    <w:rsid w:val="00B03A7C"/>
    <w:rsid w:val="00B03E04"/>
    <w:rsid w:val="00B1091F"/>
    <w:rsid w:val="00B10FA2"/>
    <w:rsid w:val="00B119EF"/>
    <w:rsid w:val="00B11BAF"/>
    <w:rsid w:val="00B11F8E"/>
    <w:rsid w:val="00B122B3"/>
    <w:rsid w:val="00B123F8"/>
    <w:rsid w:val="00B12700"/>
    <w:rsid w:val="00B12D3A"/>
    <w:rsid w:val="00B14718"/>
    <w:rsid w:val="00B14C5D"/>
    <w:rsid w:val="00B14CE0"/>
    <w:rsid w:val="00B151E3"/>
    <w:rsid w:val="00B154BF"/>
    <w:rsid w:val="00B16EEE"/>
    <w:rsid w:val="00B17967"/>
    <w:rsid w:val="00B20069"/>
    <w:rsid w:val="00B2022B"/>
    <w:rsid w:val="00B20E1A"/>
    <w:rsid w:val="00B21F9C"/>
    <w:rsid w:val="00B221F4"/>
    <w:rsid w:val="00B2284D"/>
    <w:rsid w:val="00B22A11"/>
    <w:rsid w:val="00B23EE1"/>
    <w:rsid w:val="00B245B6"/>
    <w:rsid w:val="00B24B5A"/>
    <w:rsid w:val="00B24EBA"/>
    <w:rsid w:val="00B262EC"/>
    <w:rsid w:val="00B27497"/>
    <w:rsid w:val="00B30678"/>
    <w:rsid w:val="00B31613"/>
    <w:rsid w:val="00B322D7"/>
    <w:rsid w:val="00B3280C"/>
    <w:rsid w:val="00B32E56"/>
    <w:rsid w:val="00B33FF7"/>
    <w:rsid w:val="00B34B57"/>
    <w:rsid w:val="00B34BDA"/>
    <w:rsid w:val="00B35584"/>
    <w:rsid w:val="00B35AC1"/>
    <w:rsid w:val="00B35D19"/>
    <w:rsid w:val="00B35D77"/>
    <w:rsid w:val="00B3639A"/>
    <w:rsid w:val="00B3708F"/>
    <w:rsid w:val="00B37DC0"/>
    <w:rsid w:val="00B37F86"/>
    <w:rsid w:val="00B40A3C"/>
    <w:rsid w:val="00B42322"/>
    <w:rsid w:val="00B42964"/>
    <w:rsid w:val="00B44524"/>
    <w:rsid w:val="00B449E0"/>
    <w:rsid w:val="00B451B8"/>
    <w:rsid w:val="00B45233"/>
    <w:rsid w:val="00B45530"/>
    <w:rsid w:val="00B45E31"/>
    <w:rsid w:val="00B45FC2"/>
    <w:rsid w:val="00B461D4"/>
    <w:rsid w:val="00B4696B"/>
    <w:rsid w:val="00B47032"/>
    <w:rsid w:val="00B47051"/>
    <w:rsid w:val="00B47827"/>
    <w:rsid w:val="00B5190F"/>
    <w:rsid w:val="00B521FA"/>
    <w:rsid w:val="00B527DF"/>
    <w:rsid w:val="00B52961"/>
    <w:rsid w:val="00B533A4"/>
    <w:rsid w:val="00B53A50"/>
    <w:rsid w:val="00B541FA"/>
    <w:rsid w:val="00B54C4C"/>
    <w:rsid w:val="00B5510C"/>
    <w:rsid w:val="00B5527B"/>
    <w:rsid w:val="00B57F8B"/>
    <w:rsid w:val="00B57FD9"/>
    <w:rsid w:val="00B60445"/>
    <w:rsid w:val="00B607F6"/>
    <w:rsid w:val="00B60859"/>
    <w:rsid w:val="00B614E4"/>
    <w:rsid w:val="00B62EFF"/>
    <w:rsid w:val="00B62F28"/>
    <w:rsid w:val="00B63241"/>
    <w:rsid w:val="00B637D1"/>
    <w:rsid w:val="00B63A7E"/>
    <w:rsid w:val="00B64032"/>
    <w:rsid w:val="00B6498E"/>
    <w:rsid w:val="00B65A47"/>
    <w:rsid w:val="00B65BF4"/>
    <w:rsid w:val="00B67120"/>
    <w:rsid w:val="00B67989"/>
    <w:rsid w:val="00B67B37"/>
    <w:rsid w:val="00B67FF0"/>
    <w:rsid w:val="00B709F8"/>
    <w:rsid w:val="00B710E7"/>
    <w:rsid w:val="00B71169"/>
    <w:rsid w:val="00B7244E"/>
    <w:rsid w:val="00B741E6"/>
    <w:rsid w:val="00B75D8A"/>
    <w:rsid w:val="00B76760"/>
    <w:rsid w:val="00B77F85"/>
    <w:rsid w:val="00B813FC"/>
    <w:rsid w:val="00B815AC"/>
    <w:rsid w:val="00B82644"/>
    <w:rsid w:val="00B82ECA"/>
    <w:rsid w:val="00B83559"/>
    <w:rsid w:val="00B835FA"/>
    <w:rsid w:val="00B837E3"/>
    <w:rsid w:val="00B83F63"/>
    <w:rsid w:val="00B846CB"/>
    <w:rsid w:val="00B84B38"/>
    <w:rsid w:val="00B85DCB"/>
    <w:rsid w:val="00B85E69"/>
    <w:rsid w:val="00B86297"/>
    <w:rsid w:val="00B8702A"/>
    <w:rsid w:val="00B87A11"/>
    <w:rsid w:val="00B87A1D"/>
    <w:rsid w:val="00B87B48"/>
    <w:rsid w:val="00B90C14"/>
    <w:rsid w:val="00B91DC3"/>
    <w:rsid w:val="00B92095"/>
    <w:rsid w:val="00B9247F"/>
    <w:rsid w:val="00B92CF5"/>
    <w:rsid w:val="00B93355"/>
    <w:rsid w:val="00B942A3"/>
    <w:rsid w:val="00B94652"/>
    <w:rsid w:val="00B94ED2"/>
    <w:rsid w:val="00B94F80"/>
    <w:rsid w:val="00B957F2"/>
    <w:rsid w:val="00B959A2"/>
    <w:rsid w:val="00B95FCF"/>
    <w:rsid w:val="00B966D2"/>
    <w:rsid w:val="00B967E7"/>
    <w:rsid w:val="00BA03BF"/>
    <w:rsid w:val="00BA1919"/>
    <w:rsid w:val="00BA2300"/>
    <w:rsid w:val="00BA25D2"/>
    <w:rsid w:val="00BA467D"/>
    <w:rsid w:val="00BA4740"/>
    <w:rsid w:val="00BA5FE2"/>
    <w:rsid w:val="00BA62C2"/>
    <w:rsid w:val="00BA6C9F"/>
    <w:rsid w:val="00BA711A"/>
    <w:rsid w:val="00BB0093"/>
    <w:rsid w:val="00BB123C"/>
    <w:rsid w:val="00BB17A7"/>
    <w:rsid w:val="00BB23CA"/>
    <w:rsid w:val="00BB2B68"/>
    <w:rsid w:val="00BB2CC1"/>
    <w:rsid w:val="00BB2ED9"/>
    <w:rsid w:val="00BB4402"/>
    <w:rsid w:val="00BB5480"/>
    <w:rsid w:val="00BB549F"/>
    <w:rsid w:val="00BB5FD2"/>
    <w:rsid w:val="00BB6932"/>
    <w:rsid w:val="00BB6B58"/>
    <w:rsid w:val="00BB6B8B"/>
    <w:rsid w:val="00BB7648"/>
    <w:rsid w:val="00BB7EF5"/>
    <w:rsid w:val="00BC07AE"/>
    <w:rsid w:val="00BC191B"/>
    <w:rsid w:val="00BC3993"/>
    <w:rsid w:val="00BC4147"/>
    <w:rsid w:val="00BC44E0"/>
    <w:rsid w:val="00BC4AEF"/>
    <w:rsid w:val="00BC5E12"/>
    <w:rsid w:val="00BC6739"/>
    <w:rsid w:val="00BC6976"/>
    <w:rsid w:val="00BD22E6"/>
    <w:rsid w:val="00BD2907"/>
    <w:rsid w:val="00BD2AA0"/>
    <w:rsid w:val="00BD31AC"/>
    <w:rsid w:val="00BD3A61"/>
    <w:rsid w:val="00BD3DEB"/>
    <w:rsid w:val="00BD48F5"/>
    <w:rsid w:val="00BD50CC"/>
    <w:rsid w:val="00BD6202"/>
    <w:rsid w:val="00BD68DC"/>
    <w:rsid w:val="00BD7516"/>
    <w:rsid w:val="00BD7FF6"/>
    <w:rsid w:val="00BE0B99"/>
    <w:rsid w:val="00BE13CF"/>
    <w:rsid w:val="00BE1581"/>
    <w:rsid w:val="00BE19D2"/>
    <w:rsid w:val="00BE24A1"/>
    <w:rsid w:val="00BE27C0"/>
    <w:rsid w:val="00BE2E42"/>
    <w:rsid w:val="00BE3143"/>
    <w:rsid w:val="00BE3348"/>
    <w:rsid w:val="00BE3486"/>
    <w:rsid w:val="00BE3952"/>
    <w:rsid w:val="00BE3FE3"/>
    <w:rsid w:val="00BE5D4B"/>
    <w:rsid w:val="00BE659B"/>
    <w:rsid w:val="00BE6762"/>
    <w:rsid w:val="00BE6983"/>
    <w:rsid w:val="00BE6B6F"/>
    <w:rsid w:val="00BE7C35"/>
    <w:rsid w:val="00BF02D6"/>
    <w:rsid w:val="00BF058F"/>
    <w:rsid w:val="00BF07BD"/>
    <w:rsid w:val="00BF0925"/>
    <w:rsid w:val="00BF15DA"/>
    <w:rsid w:val="00BF3023"/>
    <w:rsid w:val="00BF3E86"/>
    <w:rsid w:val="00BF414D"/>
    <w:rsid w:val="00BF44BE"/>
    <w:rsid w:val="00BF5913"/>
    <w:rsid w:val="00BF6E4B"/>
    <w:rsid w:val="00BF7951"/>
    <w:rsid w:val="00C00457"/>
    <w:rsid w:val="00C0066F"/>
    <w:rsid w:val="00C00948"/>
    <w:rsid w:val="00C00AA8"/>
    <w:rsid w:val="00C00C6F"/>
    <w:rsid w:val="00C0197C"/>
    <w:rsid w:val="00C01E1E"/>
    <w:rsid w:val="00C0254B"/>
    <w:rsid w:val="00C03888"/>
    <w:rsid w:val="00C03EC4"/>
    <w:rsid w:val="00C04163"/>
    <w:rsid w:val="00C042EA"/>
    <w:rsid w:val="00C045B2"/>
    <w:rsid w:val="00C04CEF"/>
    <w:rsid w:val="00C05991"/>
    <w:rsid w:val="00C061B8"/>
    <w:rsid w:val="00C06B68"/>
    <w:rsid w:val="00C07947"/>
    <w:rsid w:val="00C10B5C"/>
    <w:rsid w:val="00C126C9"/>
    <w:rsid w:val="00C126FF"/>
    <w:rsid w:val="00C128E8"/>
    <w:rsid w:val="00C12ABA"/>
    <w:rsid w:val="00C1330A"/>
    <w:rsid w:val="00C13985"/>
    <w:rsid w:val="00C13B65"/>
    <w:rsid w:val="00C14284"/>
    <w:rsid w:val="00C14A46"/>
    <w:rsid w:val="00C14AFE"/>
    <w:rsid w:val="00C14E86"/>
    <w:rsid w:val="00C16815"/>
    <w:rsid w:val="00C16A16"/>
    <w:rsid w:val="00C16F11"/>
    <w:rsid w:val="00C16FF6"/>
    <w:rsid w:val="00C17AAC"/>
    <w:rsid w:val="00C17BCD"/>
    <w:rsid w:val="00C17CBE"/>
    <w:rsid w:val="00C20F40"/>
    <w:rsid w:val="00C21051"/>
    <w:rsid w:val="00C21604"/>
    <w:rsid w:val="00C22D59"/>
    <w:rsid w:val="00C233BB"/>
    <w:rsid w:val="00C233C6"/>
    <w:rsid w:val="00C23A3A"/>
    <w:rsid w:val="00C23BE6"/>
    <w:rsid w:val="00C24273"/>
    <w:rsid w:val="00C24886"/>
    <w:rsid w:val="00C24A69"/>
    <w:rsid w:val="00C261AA"/>
    <w:rsid w:val="00C26476"/>
    <w:rsid w:val="00C26A96"/>
    <w:rsid w:val="00C26F6C"/>
    <w:rsid w:val="00C27962"/>
    <w:rsid w:val="00C27A87"/>
    <w:rsid w:val="00C30238"/>
    <w:rsid w:val="00C30702"/>
    <w:rsid w:val="00C332D9"/>
    <w:rsid w:val="00C33BD0"/>
    <w:rsid w:val="00C35A25"/>
    <w:rsid w:val="00C35A90"/>
    <w:rsid w:val="00C3620D"/>
    <w:rsid w:val="00C36AAB"/>
    <w:rsid w:val="00C36F07"/>
    <w:rsid w:val="00C372C5"/>
    <w:rsid w:val="00C419E2"/>
    <w:rsid w:val="00C41F44"/>
    <w:rsid w:val="00C420C1"/>
    <w:rsid w:val="00C4219D"/>
    <w:rsid w:val="00C432B2"/>
    <w:rsid w:val="00C436A8"/>
    <w:rsid w:val="00C449AB"/>
    <w:rsid w:val="00C44D5A"/>
    <w:rsid w:val="00C45594"/>
    <w:rsid w:val="00C458C7"/>
    <w:rsid w:val="00C478B0"/>
    <w:rsid w:val="00C50343"/>
    <w:rsid w:val="00C50535"/>
    <w:rsid w:val="00C51FB6"/>
    <w:rsid w:val="00C52894"/>
    <w:rsid w:val="00C53302"/>
    <w:rsid w:val="00C53702"/>
    <w:rsid w:val="00C54501"/>
    <w:rsid w:val="00C54583"/>
    <w:rsid w:val="00C546E4"/>
    <w:rsid w:val="00C54882"/>
    <w:rsid w:val="00C54A18"/>
    <w:rsid w:val="00C55299"/>
    <w:rsid w:val="00C5530E"/>
    <w:rsid w:val="00C5551F"/>
    <w:rsid w:val="00C56331"/>
    <w:rsid w:val="00C61386"/>
    <w:rsid w:val="00C619C6"/>
    <w:rsid w:val="00C62C04"/>
    <w:rsid w:val="00C6366B"/>
    <w:rsid w:val="00C64B6C"/>
    <w:rsid w:val="00C64B70"/>
    <w:rsid w:val="00C65266"/>
    <w:rsid w:val="00C659EE"/>
    <w:rsid w:val="00C6643E"/>
    <w:rsid w:val="00C677EF"/>
    <w:rsid w:val="00C70368"/>
    <w:rsid w:val="00C70961"/>
    <w:rsid w:val="00C70C6D"/>
    <w:rsid w:val="00C7435B"/>
    <w:rsid w:val="00C75BD0"/>
    <w:rsid w:val="00C761CF"/>
    <w:rsid w:val="00C7730E"/>
    <w:rsid w:val="00C77670"/>
    <w:rsid w:val="00C80453"/>
    <w:rsid w:val="00C807E9"/>
    <w:rsid w:val="00C811C1"/>
    <w:rsid w:val="00C81336"/>
    <w:rsid w:val="00C82209"/>
    <w:rsid w:val="00C827E9"/>
    <w:rsid w:val="00C82D27"/>
    <w:rsid w:val="00C84261"/>
    <w:rsid w:val="00C849F0"/>
    <w:rsid w:val="00C850C9"/>
    <w:rsid w:val="00C85F74"/>
    <w:rsid w:val="00C86B93"/>
    <w:rsid w:val="00C871E2"/>
    <w:rsid w:val="00C8720B"/>
    <w:rsid w:val="00C87391"/>
    <w:rsid w:val="00C87DA9"/>
    <w:rsid w:val="00C902DB"/>
    <w:rsid w:val="00C906C3"/>
    <w:rsid w:val="00C915CC"/>
    <w:rsid w:val="00C91C55"/>
    <w:rsid w:val="00C928CF"/>
    <w:rsid w:val="00C92ACA"/>
    <w:rsid w:val="00C92B35"/>
    <w:rsid w:val="00C92D22"/>
    <w:rsid w:val="00C9448F"/>
    <w:rsid w:val="00C94811"/>
    <w:rsid w:val="00C950C6"/>
    <w:rsid w:val="00C95605"/>
    <w:rsid w:val="00C956B5"/>
    <w:rsid w:val="00C95BC1"/>
    <w:rsid w:val="00C96C2B"/>
    <w:rsid w:val="00C977C4"/>
    <w:rsid w:val="00C97945"/>
    <w:rsid w:val="00CA0657"/>
    <w:rsid w:val="00CA1E32"/>
    <w:rsid w:val="00CA36C0"/>
    <w:rsid w:val="00CA39A8"/>
    <w:rsid w:val="00CA3D81"/>
    <w:rsid w:val="00CA6CAD"/>
    <w:rsid w:val="00CA7966"/>
    <w:rsid w:val="00CB08BA"/>
    <w:rsid w:val="00CB1C5C"/>
    <w:rsid w:val="00CB1C7D"/>
    <w:rsid w:val="00CB1E25"/>
    <w:rsid w:val="00CB21BB"/>
    <w:rsid w:val="00CB22CC"/>
    <w:rsid w:val="00CB2401"/>
    <w:rsid w:val="00CB2907"/>
    <w:rsid w:val="00CB29BA"/>
    <w:rsid w:val="00CB4D13"/>
    <w:rsid w:val="00CB511D"/>
    <w:rsid w:val="00CB5B5A"/>
    <w:rsid w:val="00CB60C9"/>
    <w:rsid w:val="00CB670E"/>
    <w:rsid w:val="00CB6B44"/>
    <w:rsid w:val="00CB7665"/>
    <w:rsid w:val="00CB7800"/>
    <w:rsid w:val="00CC02CA"/>
    <w:rsid w:val="00CC0C24"/>
    <w:rsid w:val="00CC32C7"/>
    <w:rsid w:val="00CC49C1"/>
    <w:rsid w:val="00CC67D1"/>
    <w:rsid w:val="00CC73C6"/>
    <w:rsid w:val="00CC7A8B"/>
    <w:rsid w:val="00CD1684"/>
    <w:rsid w:val="00CD36DF"/>
    <w:rsid w:val="00CD3BF9"/>
    <w:rsid w:val="00CD4241"/>
    <w:rsid w:val="00CD4475"/>
    <w:rsid w:val="00CD47EF"/>
    <w:rsid w:val="00CD4E0A"/>
    <w:rsid w:val="00CD59D0"/>
    <w:rsid w:val="00CD5A74"/>
    <w:rsid w:val="00CD5B9A"/>
    <w:rsid w:val="00CD62D6"/>
    <w:rsid w:val="00CD6BB4"/>
    <w:rsid w:val="00CD6DAA"/>
    <w:rsid w:val="00CD762B"/>
    <w:rsid w:val="00CD765C"/>
    <w:rsid w:val="00CE1816"/>
    <w:rsid w:val="00CE212F"/>
    <w:rsid w:val="00CE28B5"/>
    <w:rsid w:val="00CE384B"/>
    <w:rsid w:val="00CE5053"/>
    <w:rsid w:val="00CF04BE"/>
    <w:rsid w:val="00CF063C"/>
    <w:rsid w:val="00CF15C8"/>
    <w:rsid w:val="00CF192C"/>
    <w:rsid w:val="00CF21F6"/>
    <w:rsid w:val="00CF3856"/>
    <w:rsid w:val="00CF3B61"/>
    <w:rsid w:val="00CF3BB8"/>
    <w:rsid w:val="00CF647D"/>
    <w:rsid w:val="00CF731B"/>
    <w:rsid w:val="00D00773"/>
    <w:rsid w:val="00D00E25"/>
    <w:rsid w:val="00D00FE2"/>
    <w:rsid w:val="00D0136B"/>
    <w:rsid w:val="00D01492"/>
    <w:rsid w:val="00D01B4F"/>
    <w:rsid w:val="00D0232A"/>
    <w:rsid w:val="00D02554"/>
    <w:rsid w:val="00D0312E"/>
    <w:rsid w:val="00D042F4"/>
    <w:rsid w:val="00D048EE"/>
    <w:rsid w:val="00D055B3"/>
    <w:rsid w:val="00D0615B"/>
    <w:rsid w:val="00D06843"/>
    <w:rsid w:val="00D068CE"/>
    <w:rsid w:val="00D06B8A"/>
    <w:rsid w:val="00D11CC0"/>
    <w:rsid w:val="00D11D00"/>
    <w:rsid w:val="00D142E3"/>
    <w:rsid w:val="00D14E6D"/>
    <w:rsid w:val="00D14ECC"/>
    <w:rsid w:val="00D1561D"/>
    <w:rsid w:val="00D159A1"/>
    <w:rsid w:val="00D164A8"/>
    <w:rsid w:val="00D16F53"/>
    <w:rsid w:val="00D174C8"/>
    <w:rsid w:val="00D17A11"/>
    <w:rsid w:val="00D17FAE"/>
    <w:rsid w:val="00D205A8"/>
    <w:rsid w:val="00D20636"/>
    <w:rsid w:val="00D2086C"/>
    <w:rsid w:val="00D21A69"/>
    <w:rsid w:val="00D21AAF"/>
    <w:rsid w:val="00D227E9"/>
    <w:rsid w:val="00D22933"/>
    <w:rsid w:val="00D23661"/>
    <w:rsid w:val="00D238BA"/>
    <w:rsid w:val="00D238D4"/>
    <w:rsid w:val="00D23CAB"/>
    <w:rsid w:val="00D24644"/>
    <w:rsid w:val="00D24866"/>
    <w:rsid w:val="00D248C4"/>
    <w:rsid w:val="00D25885"/>
    <w:rsid w:val="00D2599A"/>
    <w:rsid w:val="00D26250"/>
    <w:rsid w:val="00D26C95"/>
    <w:rsid w:val="00D26F32"/>
    <w:rsid w:val="00D27548"/>
    <w:rsid w:val="00D27694"/>
    <w:rsid w:val="00D27F89"/>
    <w:rsid w:val="00D30167"/>
    <w:rsid w:val="00D307F2"/>
    <w:rsid w:val="00D3098E"/>
    <w:rsid w:val="00D3124E"/>
    <w:rsid w:val="00D31C78"/>
    <w:rsid w:val="00D32060"/>
    <w:rsid w:val="00D3344D"/>
    <w:rsid w:val="00D338E1"/>
    <w:rsid w:val="00D33C0E"/>
    <w:rsid w:val="00D345A6"/>
    <w:rsid w:val="00D35141"/>
    <w:rsid w:val="00D358DE"/>
    <w:rsid w:val="00D36035"/>
    <w:rsid w:val="00D3655D"/>
    <w:rsid w:val="00D36E15"/>
    <w:rsid w:val="00D418F6"/>
    <w:rsid w:val="00D4194C"/>
    <w:rsid w:val="00D41AEC"/>
    <w:rsid w:val="00D41D9C"/>
    <w:rsid w:val="00D4270A"/>
    <w:rsid w:val="00D42B6D"/>
    <w:rsid w:val="00D42D2E"/>
    <w:rsid w:val="00D43942"/>
    <w:rsid w:val="00D444FA"/>
    <w:rsid w:val="00D45D28"/>
    <w:rsid w:val="00D46E3C"/>
    <w:rsid w:val="00D46E6D"/>
    <w:rsid w:val="00D475F5"/>
    <w:rsid w:val="00D50C49"/>
    <w:rsid w:val="00D50C75"/>
    <w:rsid w:val="00D51436"/>
    <w:rsid w:val="00D52D8E"/>
    <w:rsid w:val="00D5354B"/>
    <w:rsid w:val="00D54DF1"/>
    <w:rsid w:val="00D54EED"/>
    <w:rsid w:val="00D5514D"/>
    <w:rsid w:val="00D55962"/>
    <w:rsid w:val="00D56259"/>
    <w:rsid w:val="00D60525"/>
    <w:rsid w:val="00D60F86"/>
    <w:rsid w:val="00D6122D"/>
    <w:rsid w:val="00D61C96"/>
    <w:rsid w:val="00D625D3"/>
    <w:rsid w:val="00D62EF8"/>
    <w:rsid w:val="00D62FCA"/>
    <w:rsid w:val="00D64255"/>
    <w:rsid w:val="00D64325"/>
    <w:rsid w:val="00D649A0"/>
    <w:rsid w:val="00D653A3"/>
    <w:rsid w:val="00D65E78"/>
    <w:rsid w:val="00D668BC"/>
    <w:rsid w:val="00D66931"/>
    <w:rsid w:val="00D67FFC"/>
    <w:rsid w:val="00D7029F"/>
    <w:rsid w:val="00D7065C"/>
    <w:rsid w:val="00D707A0"/>
    <w:rsid w:val="00D708D0"/>
    <w:rsid w:val="00D70A83"/>
    <w:rsid w:val="00D70D16"/>
    <w:rsid w:val="00D711B6"/>
    <w:rsid w:val="00D71958"/>
    <w:rsid w:val="00D71B06"/>
    <w:rsid w:val="00D71D34"/>
    <w:rsid w:val="00D73CB8"/>
    <w:rsid w:val="00D760B9"/>
    <w:rsid w:val="00D7629A"/>
    <w:rsid w:val="00D77157"/>
    <w:rsid w:val="00D77C58"/>
    <w:rsid w:val="00D80038"/>
    <w:rsid w:val="00D81B2E"/>
    <w:rsid w:val="00D81CD6"/>
    <w:rsid w:val="00D82DA2"/>
    <w:rsid w:val="00D831CC"/>
    <w:rsid w:val="00D8394C"/>
    <w:rsid w:val="00D83C74"/>
    <w:rsid w:val="00D8423A"/>
    <w:rsid w:val="00D86AEA"/>
    <w:rsid w:val="00D9021A"/>
    <w:rsid w:val="00D90A03"/>
    <w:rsid w:val="00D9133C"/>
    <w:rsid w:val="00D913FD"/>
    <w:rsid w:val="00D91AC1"/>
    <w:rsid w:val="00D9315F"/>
    <w:rsid w:val="00D931A2"/>
    <w:rsid w:val="00D95586"/>
    <w:rsid w:val="00D964B2"/>
    <w:rsid w:val="00D96631"/>
    <w:rsid w:val="00D97AE4"/>
    <w:rsid w:val="00D97DDF"/>
    <w:rsid w:val="00DA0F0B"/>
    <w:rsid w:val="00DA1194"/>
    <w:rsid w:val="00DA1ADB"/>
    <w:rsid w:val="00DA395B"/>
    <w:rsid w:val="00DA41EF"/>
    <w:rsid w:val="00DA47D9"/>
    <w:rsid w:val="00DA4805"/>
    <w:rsid w:val="00DA54BE"/>
    <w:rsid w:val="00DA5FE9"/>
    <w:rsid w:val="00DA67EF"/>
    <w:rsid w:val="00DA73FD"/>
    <w:rsid w:val="00DA790F"/>
    <w:rsid w:val="00DA7DD4"/>
    <w:rsid w:val="00DB023A"/>
    <w:rsid w:val="00DB0367"/>
    <w:rsid w:val="00DB0740"/>
    <w:rsid w:val="00DB267D"/>
    <w:rsid w:val="00DB27CF"/>
    <w:rsid w:val="00DB3D3B"/>
    <w:rsid w:val="00DB4103"/>
    <w:rsid w:val="00DB4504"/>
    <w:rsid w:val="00DB5309"/>
    <w:rsid w:val="00DB538E"/>
    <w:rsid w:val="00DB660D"/>
    <w:rsid w:val="00DB683C"/>
    <w:rsid w:val="00DB7364"/>
    <w:rsid w:val="00DB785C"/>
    <w:rsid w:val="00DC021D"/>
    <w:rsid w:val="00DC057A"/>
    <w:rsid w:val="00DC0D78"/>
    <w:rsid w:val="00DC0E33"/>
    <w:rsid w:val="00DC13F9"/>
    <w:rsid w:val="00DC3133"/>
    <w:rsid w:val="00DC3996"/>
    <w:rsid w:val="00DC3CB3"/>
    <w:rsid w:val="00DC4183"/>
    <w:rsid w:val="00DC4472"/>
    <w:rsid w:val="00DC513B"/>
    <w:rsid w:val="00DC6270"/>
    <w:rsid w:val="00DC686C"/>
    <w:rsid w:val="00DC6A42"/>
    <w:rsid w:val="00DC721E"/>
    <w:rsid w:val="00DC74C5"/>
    <w:rsid w:val="00DC768D"/>
    <w:rsid w:val="00DC7B41"/>
    <w:rsid w:val="00DC7F93"/>
    <w:rsid w:val="00DD11B4"/>
    <w:rsid w:val="00DD1412"/>
    <w:rsid w:val="00DD1781"/>
    <w:rsid w:val="00DD2755"/>
    <w:rsid w:val="00DD2D76"/>
    <w:rsid w:val="00DD31B2"/>
    <w:rsid w:val="00DD45B2"/>
    <w:rsid w:val="00DD52CD"/>
    <w:rsid w:val="00DD557B"/>
    <w:rsid w:val="00DD564C"/>
    <w:rsid w:val="00DD576B"/>
    <w:rsid w:val="00DD5E5B"/>
    <w:rsid w:val="00DD6BE4"/>
    <w:rsid w:val="00DD7021"/>
    <w:rsid w:val="00DE00D7"/>
    <w:rsid w:val="00DE00DE"/>
    <w:rsid w:val="00DE011F"/>
    <w:rsid w:val="00DE039B"/>
    <w:rsid w:val="00DE1674"/>
    <w:rsid w:val="00DE2D38"/>
    <w:rsid w:val="00DE369C"/>
    <w:rsid w:val="00DE4703"/>
    <w:rsid w:val="00DE483D"/>
    <w:rsid w:val="00DE4D84"/>
    <w:rsid w:val="00DE61F1"/>
    <w:rsid w:val="00DE6369"/>
    <w:rsid w:val="00DE762E"/>
    <w:rsid w:val="00DF17F9"/>
    <w:rsid w:val="00DF2371"/>
    <w:rsid w:val="00DF40E7"/>
    <w:rsid w:val="00DF42C3"/>
    <w:rsid w:val="00DF445F"/>
    <w:rsid w:val="00DF59AB"/>
    <w:rsid w:val="00DF619D"/>
    <w:rsid w:val="00DF663A"/>
    <w:rsid w:val="00DF6FB0"/>
    <w:rsid w:val="00DF72DB"/>
    <w:rsid w:val="00E00860"/>
    <w:rsid w:val="00E011AE"/>
    <w:rsid w:val="00E02596"/>
    <w:rsid w:val="00E02D2B"/>
    <w:rsid w:val="00E02D6D"/>
    <w:rsid w:val="00E03238"/>
    <w:rsid w:val="00E04453"/>
    <w:rsid w:val="00E04E20"/>
    <w:rsid w:val="00E054F3"/>
    <w:rsid w:val="00E05D42"/>
    <w:rsid w:val="00E05E2E"/>
    <w:rsid w:val="00E06641"/>
    <w:rsid w:val="00E075F5"/>
    <w:rsid w:val="00E107CE"/>
    <w:rsid w:val="00E11336"/>
    <w:rsid w:val="00E140A4"/>
    <w:rsid w:val="00E14986"/>
    <w:rsid w:val="00E14CD0"/>
    <w:rsid w:val="00E14DAC"/>
    <w:rsid w:val="00E14E5E"/>
    <w:rsid w:val="00E1513B"/>
    <w:rsid w:val="00E16934"/>
    <w:rsid w:val="00E17145"/>
    <w:rsid w:val="00E17B63"/>
    <w:rsid w:val="00E203AD"/>
    <w:rsid w:val="00E2049C"/>
    <w:rsid w:val="00E20778"/>
    <w:rsid w:val="00E21574"/>
    <w:rsid w:val="00E232AC"/>
    <w:rsid w:val="00E23852"/>
    <w:rsid w:val="00E24564"/>
    <w:rsid w:val="00E25B53"/>
    <w:rsid w:val="00E25B65"/>
    <w:rsid w:val="00E26F1A"/>
    <w:rsid w:val="00E27739"/>
    <w:rsid w:val="00E278BC"/>
    <w:rsid w:val="00E3019C"/>
    <w:rsid w:val="00E30C47"/>
    <w:rsid w:val="00E30E4C"/>
    <w:rsid w:val="00E32184"/>
    <w:rsid w:val="00E3276D"/>
    <w:rsid w:val="00E32F36"/>
    <w:rsid w:val="00E334A0"/>
    <w:rsid w:val="00E337E9"/>
    <w:rsid w:val="00E33994"/>
    <w:rsid w:val="00E33CE2"/>
    <w:rsid w:val="00E34D7F"/>
    <w:rsid w:val="00E34DFB"/>
    <w:rsid w:val="00E35763"/>
    <w:rsid w:val="00E36FB7"/>
    <w:rsid w:val="00E37081"/>
    <w:rsid w:val="00E37191"/>
    <w:rsid w:val="00E3795B"/>
    <w:rsid w:val="00E4044E"/>
    <w:rsid w:val="00E404F6"/>
    <w:rsid w:val="00E409A0"/>
    <w:rsid w:val="00E41338"/>
    <w:rsid w:val="00E422AA"/>
    <w:rsid w:val="00E4348F"/>
    <w:rsid w:val="00E4352B"/>
    <w:rsid w:val="00E435F4"/>
    <w:rsid w:val="00E43C51"/>
    <w:rsid w:val="00E43CEC"/>
    <w:rsid w:val="00E44C0F"/>
    <w:rsid w:val="00E44F7E"/>
    <w:rsid w:val="00E46913"/>
    <w:rsid w:val="00E46F2D"/>
    <w:rsid w:val="00E471B5"/>
    <w:rsid w:val="00E47954"/>
    <w:rsid w:val="00E47DC0"/>
    <w:rsid w:val="00E5015F"/>
    <w:rsid w:val="00E5080C"/>
    <w:rsid w:val="00E512BD"/>
    <w:rsid w:val="00E51794"/>
    <w:rsid w:val="00E523B9"/>
    <w:rsid w:val="00E54577"/>
    <w:rsid w:val="00E550FE"/>
    <w:rsid w:val="00E555B4"/>
    <w:rsid w:val="00E55860"/>
    <w:rsid w:val="00E56A36"/>
    <w:rsid w:val="00E57725"/>
    <w:rsid w:val="00E57A8C"/>
    <w:rsid w:val="00E608C5"/>
    <w:rsid w:val="00E6119A"/>
    <w:rsid w:val="00E611FD"/>
    <w:rsid w:val="00E61572"/>
    <w:rsid w:val="00E62770"/>
    <w:rsid w:val="00E629E4"/>
    <w:rsid w:val="00E6319C"/>
    <w:rsid w:val="00E64AEA"/>
    <w:rsid w:val="00E651B4"/>
    <w:rsid w:val="00E65346"/>
    <w:rsid w:val="00E6623C"/>
    <w:rsid w:val="00E66DB2"/>
    <w:rsid w:val="00E66DDE"/>
    <w:rsid w:val="00E67780"/>
    <w:rsid w:val="00E70142"/>
    <w:rsid w:val="00E71781"/>
    <w:rsid w:val="00E726EA"/>
    <w:rsid w:val="00E727D5"/>
    <w:rsid w:val="00E73148"/>
    <w:rsid w:val="00E73AA7"/>
    <w:rsid w:val="00E73BFD"/>
    <w:rsid w:val="00E7417D"/>
    <w:rsid w:val="00E7421F"/>
    <w:rsid w:val="00E74F80"/>
    <w:rsid w:val="00E74FD2"/>
    <w:rsid w:val="00E75A42"/>
    <w:rsid w:val="00E75D87"/>
    <w:rsid w:val="00E8086C"/>
    <w:rsid w:val="00E80974"/>
    <w:rsid w:val="00E82B62"/>
    <w:rsid w:val="00E83D6F"/>
    <w:rsid w:val="00E860A7"/>
    <w:rsid w:val="00E862B2"/>
    <w:rsid w:val="00E86880"/>
    <w:rsid w:val="00E86DB9"/>
    <w:rsid w:val="00E86EFD"/>
    <w:rsid w:val="00E87C09"/>
    <w:rsid w:val="00E90750"/>
    <w:rsid w:val="00E90777"/>
    <w:rsid w:val="00E915D9"/>
    <w:rsid w:val="00E91988"/>
    <w:rsid w:val="00E92969"/>
    <w:rsid w:val="00E94771"/>
    <w:rsid w:val="00E9566F"/>
    <w:rsid w:val="00E96373"/>
    <w:rsid w:val="00E96ABB"/>
    <w:rsid w:val="00E97149"/>
    <w:rsid w:val="00E971CC"/>
    <w:rsid w:val="00E9740C"/>
    <w:rsid w:val="00E97618"/>
    <w:rsid w:val="00E97B5E"/>
    <w:rsid w:val="00EA02A2"/>
    <w:rsid w:val="00EA0368"/>
    <w:rsid w:val="00EA05D7"/>
    <w:rsid w:val="00EA2B8C"/>
    <w:rsid w:val="00EA3409"/>
    <w:rsid w:val="00EA3848"/>
    <w:rsid w:val="00EA39C3"/>
    <w:rsid w:val="00EA3F68"/>
    <w:rsid w:val="00EA492E"/>
    <w:rsid w:val="00EA4970"/>
    <w:rsid w:val="00EA4B5F"/>
    <w:rsid w:val="00EA4E9D"/>
    <w:rsid w:val="00EA53FD"/>
    <w:rsid w:val="00EA6172"/>
    <w:rsid w:val="00EA7357"/>
    <w:rsid w:val="00EA745A"/>
    <w:rsid w:val="00EA7775"/>
    <w:rsid w:val="00EB1FA3"/>
    <w:rsid w:val="00EB2660"/>
    <w:rsid w:val="00EB2A82"/>
    <w:rsid w:val="00EB308B"/>
    <w:rsid w:val="00EB4570"/>
    <w:rsid w:val="00EB49B3"/>
    <w:rsid w:val="00EB5403"/>
    <w:rsid w:val="00EB54C0"/>
    <w:rsid w:val="00EB569A"/>
    <w:rsid w:val="00EC028A"/>
    <w:rsid w:val="00EC12DD"/>
    <w:rsid w:val="00EC19EF"/>
    <w:rsid w:val="00EC35A4"/>
    <w:rsid w:val="00EC3A84"/>
    <w:rsid w:val="00EC3FB5"/>
    <w:rsid w:val="00EC413B"/>
    <w:rsid w:val="00EC52BA"/>
    <w:rsid w:val="00EC5427"/>
    <w:rsid w:val="00EC681B"/>
    <w:rsid w:val="00EC71F9"/>
    <w:rsid w:val="00EC7424"/>
    <w:rsid w:val="00EC7972"/>
    <w:rsid w:val="00EC7F16"/>
    <w:rsid w:val="00ED29D1"/>
    <w:rsid w:val="00ED2E14"/>
    <w:rsid w:val="00ED3EF3"/>
    <w:rsid w:val="00ED462B"/>
    <w:rsid w:val="00ED4C2D"/>
    <w:rsid w:val="00ED4E49"/>
    <w:rsid w:val="00ED73FF"/>
    <w:rsid w:val="00EE02BD"/>
    <w:rsid w:val="00EE02C2"/>
    <w:rsid w:val="00EE05E9"/>
    <w:rsid w:val="00EE0AE8"/>
    <w:rsid w:val="00EE0B82"/>
    <w:rsid w:val="00EE1B48"/>
    <w:rsid w:val="00EE23BB"/>
    <w:rsid w:val="00EE3144"/>
    <w:rsid w:val="00EE319C"/>
    <w:rsid w:val="00EE348F"/>
    <w:rsid w:val="00EE3519"/>
    <w:rsid w:val="00EE38C3"/>
    <w:rsid w:val="00EE3E75"/>
    <w:rsid w:val="00EE3F96"/>
    <w:rsid w:val="00EE4001"/>
    <w:rsid w:val="00EE4B30"/>
    <w:rsid w:val="00EE54B2"/>
    <w:rsid w:val="00EE5A5B"/>
    <w:rsid w:val="00EE6787"/>
    <w:rsid w:val="00EF07F6"/>
    <w:rsid w:val="00EF0BD8"/>
    <w:rsid w:val="00EF157D"/>
    <w:rsid w:val="00EF20D8"/>
    <w:rsid w:val="00EF20E1"/>
    <w:rsid w:val="00EF23F8"/>
    <w:rsid w:val="00EF2CB7"/>
    <w:rsid w:val="00EF309C"/>
    <w:rsid w:val="00EF3C26"/>
    <w:rsid w:val="00EF3CDC"/>
    <w:rsid w:val="00EF3EC1"/>
    <w:rsid w:val="00EF4319"/>
    <w:rsid w:val="00EF484D"/>
    <w:rsid w:val="00EF4A99"/>
    <w:rsid w:val="00EF5E0E"/>
    <w:rsid w:val="00EF6F3E"/>
    <w:rsid w:val="00EF7059"/>
    <w:rsid w:val="00EF75DC"/>
    <w:rsid w:val="00EF7616"/>
    <w:rsid w:val="00F005BA"/>
    <w:rsid w:val="00F01A4B"/>
    <w:rsid w:val="00F01BEC"/>
    <w:rsid w:val="00F01F26"/>
    <w:rsid w:val="00F020E3"/>
    <w:rsid w:val="00F02135"/>
    <w:rsid w:val="00F02182"/>
    <w:rsid w:val="00F02367"/>
    <w:rsid w:val="00F02436"/>
    <w:rsid w:val="00F029DC"/>
    <w:rsid w:val="00F03511"/>
    <w:rsid w:val="00F0359F"/>
    <w:rsid w:val="00F03AC9"/>
    <w:rsid w:val="00F03E28"/>
    <w:rsid w:val="00F03FA4"/>
    <w:rsid w:val="00F0446C"/>
    <w:rsid w:val="00F04850"/>
    <w:rsid w:val="00F04AE7"/>
    <w:rsid w:val="00F04DE3"/>
    <w:rsid w:val="00F06B8D"/>
    <w:rsid w:val="00F10AC1"/>
    <w:rsid w:val="00F11055"/>
    <w:rsid w:val="00F1174A"/>
    <w:rsid w:val="00F11C78"/>
    <w:rsid w:val="00F1256C"/>
    <w:rsid w:val="00F125C1"/>
    <w:rsid w:val="00F1275E"/>
    <w:rsid w:val="00F129D1"/>
    <w:rsid w:val="00F13868"/>
    <w:rsid w:val="00F13F05"/>
    <w:rsid w:val="00F1404B"/>
    <w:rsid w:val="00F14A14"/>
    <w:rsid w:val="00F15EE2"/>
    <w:rsid w:val="00F1618B"/>
    <w:rsid w:val="00F16CFF"/>
    <w:rsid w:val="00F173B1"/>
    <w:rsid w:val="00F20988"/>
    <w:rsid w:val="00F20BFB"/>
    <w:rsid w:val="00F20FD6"/>
    <w:rsid w:val="00F21296"/>
    <w:rsid w:val="00F22986"/>
    <w:rsid w:val="00F23312"/>
    <w:rsid w:val="00F239E3"/>
    <w:rsid w:val="00F24462"/>
    <w:rsid w:val="00F24B4F"/>
    <w:rsid w:val="00F2574B"/>
    <w:rsid w:val="00F26562"/>
    <w:rsid w:val="00F268F3"/>
    <w:rsid w:val="00F26B08"/>
    <w:rsid w:val="00F26DCF"/>
    <w:rsid w:val="00F30080"/>
    <w:rsid w:val="00F303FD"/>
    <w:rsid w:val="00F307A0"/>
    <w:rsid w:val="00F314F8"/>
    <w:rsid w:val="00F319DE"/>
    <w:rsid w:val="00F3238D"/>
    <w:rsid w:val="00F32ED4"/>
    <w:rsid w:val="00F34DFE"/>
    <w:rsid w:val="00F3763E"/>
    <w:rsid w:val="00F37A2D"/>
    <w:rsid w:val="00F37A78"/>
    <w:rsid w:val="00F400F1"/>
    <w:rsid w:val="00F406AE"/>
    <w:rsid w:val="00F40768"/>
    <w:rsid w:val="00F40A17"/>
    <w:rsid w:val="00F40CA3"/>
    <w:rsid w:val="00F40DC2"/>
    <w:rsid w:val="00F415C1"/>
    <w:rsid w:val="00F41A6E"/>
    <w:rsid w:val="00F41EAA"/>
    <w:rsid w:val="00F42058"/>
    <w:rsid w:val="00F43294"/>
    <w:rsid w:val="00F43B71"/>
    <w:rsid w:val="00F44D69"/>
    <w:rsid w:val="00F45762"/>
    <w:rsid w:val="00F45A75"/>
    <w:rsid w:val="00F45C74"/>
    <w:rsid w:val="00F47990"/>
    <w:rsid w:val="00F51D83"/>
    <w:rsid w:val="00F52023"/>
    <w:rsid w:val="00F5296A"/>
    <w:rsid w:val="00F52B31"/>
    <w:rsid w:val="00F53F5E"/>
    <w:rsid w:val="00F54DE9"/>
    <w:rsid w:val="00F554DF"/>
    <w:rsid w:val="00F56081"/>
    <w:rsid w:val="00F56158"/>
    <w:rsid w:val="00F56246"/>
    <w:rsid w:val="00F57730"/>
    <w:rsid w:val="00F57CD7"/>
    <w:rsid w:val="00F6209A"/>
    <w:rsid w:val="00F62392"/>
    <w:rsid w:val="00F628D3"/>
    <w:rsid w:val="00F62ADE"/>
    <w:rsid w:val="00F636E9"/>
    <w:rsid w:val="00F6436E"/>
    <w:rsid w:val="00F645CF"/>
    <w:rsid w:val="00F64D61"/>
    <w:rsid w:val="00F64FFB"/>
    <w:rsid w:val="00F658F3"/>
    <w:rsid w:val="00F65AD1"/>
    <w:rsid w:val="00F6677A"/>
    <w:rsid w:val="00F66FBA"/>
    <w:rsid w:val="00F66FDC"/>
    <w:rsid w:val="00F67325"/>
    <w:rsid w:val="00F70827"/>
    <w:rsid w:val="00F70891"/>
    <w:rsid w:val="00F70F11"/>
    <w:rsid w:val="00F71484"/>
    <w:rsid w:val="00F714CE"/>
    <w:rsid w:val="00F72068"/>
    <w:rsid w:val="00F7599F"/>
    <w:rsid w:val="00F75AF2"/>
    <w:rsid w:val="00F76928"/>
    <w:rsid w:val="00F76A53"/>
    <w:rsid w:val="00F76ABD"/>
    <w:rsid w:val="00F76CA8"/>
    <w:rsid w:val="00F77011"/>
    <w:rsid w:val="00F7738F"/>
    <w:rsid w:val="00F77D3A"/>
    <w:rsid w:val="00F80E31"/>
    <w:rsid w:val="00F812A1"/>
    <w:rsid w:val="00F81876"/>
    <w:rsid w:val="00F81BF7"/>
    <w:rsid w:val="00F827B0"/>
    <w:rsid w:val="00F85A6D"/>
    <w:rsid w:val="00F862FD"/>
    <w:rsid w:val="00F871EE"/>
    <w:rsid w:val="00F87A71"/>
    <w:rsid w:val="00F91F4B"/>
    <w:rsid w:val="00F924BB"/>
    <w:rsid w:val="00F934DC"/>
    <w:rsid w:val="00F935E7"/>
    <w:rsid w:val="00F93D0B"/>
    <w:rsid w:val="00F97302"/>
    <w:rsid w:val="00FA0915"/>
    <w:rsid w:val="00FA138A"/>
    <w:rsid w:val="00FA1900"/>
    <w:rsid w:val="00FA2431"/>
    <w:rsid w:val="00FA25D7"/>
    <w:rsid w:val="00FA2D4B"/>
    <w:rsid w:val="00FA32F0"/>
    <w:rsid w:val="00FA51BA"/>
    <w:rsid w:val="00FA51EE"/>
    <w:rsid w:val="00FA5FE3"/>
    <w:rsid w:val="00FA63C4"/>
    <w:rsid w:val="00FB0AC6"/>
    <w:rsid w:val="00FB0B7E"/>
    <w:rsid w:val="00FB1CF2"/>
    <w:rsid w:val="00FB1DFE"/>
    <w:rsid w:val="00FB2171"/>
    <w:rsid w:val="00FB2D75"/>
    <w:rsid w:val="00FB2E75"/>
    <w:rsid w:val="00FB3B53"/>
    <w:rsid w:val="00FB3CB0"/>
    <w:rsid w:val="00FB424B"/>
    <w:rsid w:val="00FB42AE"/>
    <w:rsid w:val="00FB434A"/>
    <w:rsid w:val="00FB5504"/>
    <w:rsid w:val="00FB58E3"/>
    <w:rsid w:val="00FB600F"/>
    <w:rsid w:val="00FB6742"/>
    <w:rsid w:val="00FB6921"/>
    <w:rsid w:val="00FB6B16"/>
    <w:rsid w:val="00FB6E7A"/>
    <w:rsid w:val="00FB7F95"/>
    <w:rsid w:val="00FC099F"/>
    <w:rsid w:val="00FC15E9"/>
    <w:rsid w:val="00FC1634"/>
    <w:rsid w:val="00FC1BE6"/>
    <w:rsid w:val="00FC2561"/>
    <w:rsid w:val="00FC3CF9"/>
    <w:rsid w:val="00FC45F9"/>
    <w:rsid w:val="00FC48D9"/>
    <w:rsid w:val="00FC4A20"/>
    <w:rsid w:val="00FC4D9B"/>
    <w:rsid w:val="00FC4F06"/>
    <w:rsid w:val="00FC56B3"/>
    <w:rsid w:val="00FC59B8"/>
    <w:rsid w:val="00FC5AAD"/>
    <w:rsid w:val="00FC5FD1"/>
    <w:rsid w:val="00FC6611"/>
    <w:rsid w:val="00FC6901"/>
    <w:rsid w:val="00FC7E79"/>
    <w:rsid w:val="00FD168D"/>
    <w:rsid w:val="00FD1C6F"/>
    <w:rsid w:val="00FD2C7D"/>
    <w:rsid w:val="00FD2CA9"/>
    <w:rsid w:val="00FD3221"/>
    <w:rsid w:val="00FD3DE0"/>
    <w:rsid w:val="00FD43CF"/>
    <w:rsid w:val="00FD4D32"/>
    <w:rsid w:val="00FD537C"/>
    <w:rsid w:val="00FD5427"/>
    <w:rsid w:val="00FD61A2"/>
    <w:rsid w:val="00FD69AF"/>
    <w:rsid w:val="00FD6C19"/>
    <w:rsid w:val="00FD6EF6"/>
    <w:rsid w:val="00FD7620"/>
    <w:rsid w:val="00FD774E"/>
    <w:rsid w:val="00FD7A45"/>
    <w:rsid w:val="00FE1071"/>
    <w:rsid w:val="00FE1760"/>
    <w:rsid w:val="00FE1E5A"/>
    <w:rsid w:val="00FE1FEE"/>
    <w:rsid w:val="00FE3703"/>
    <w:rsid w:val="00FE391B"/>
    <w:rsid w:val="00FE43A5"/>
    <w:rsid w:val="00FE4F2E"/>
    <w:rsid w:val="00FE4F6F"/>
    <w:rsid w:val="00FE5120"/>
    <w:rsid w:val="00FE54F1"/>
    <w:rsid w:val="00FE6253"/>
    <w:rsid w:val="00FE6CBC"/>
    <w:rsid w:val="00FE6DDB"/>
    <w:rsid w:val="00FE7479"/>
    <w:rsid w:val="00FE74AE"/>
    <w:rsid w:val="00FE75A5"/>
    <w:rsid w:val="00FE7F0E"/>
    <w:rsid w:val="00FF000A"/>
    <w:rsid w:val="00FF06C9"/>
    <w:rsid w:val="00FF0FC9"/>
    <w:rsid w:val="00FF2160"/>
    <w:rsid w:val="00FF2209"/>
    <w:rsid w:val="00FF2366"/>
    <w:rsid w:val="00FF2409"/>
    <w:rsid w:val="00FF26FF"/>
    <w:rsid w:val="00FF2D69"/>
    <w:rsid w:val="00FF4C29"/>
    <w:rsid w:val="00FF507D"/>
    <w:rsid w:val="00FF5092"/>
    <w:rsid w:val="00FF58F0"/>
    <w:rsid w:val="00FF5D9D"/>
    <w:rsid w:val="00FF5E03"/>
    <w:rsid w:val="00FF6167"/>
    <w:rsid w:val="00FF6795"/>
    <w:rsid w:val="00FF6B5A"/>
    <w:rsid w:val="00FF7B70"/>
    <w:rsid w:val="00FF7B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9873"/>
    <o:shapelayout v:ext="edit">
      <o:idmap v:ext="edit" data="1"/>
    </o:shapelayout>
  </w:shapeDefaults>
  <w:decimalSymbol w:val="."/>
  <w:listSeparator w:val=","/>
  <w14:docId w14:val="24C6D27A"/>
  <w15:docId w15:val="{6125AB57-E346-4B37-9C3D-04BAB199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2F10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92F10"/>
    <w:pPr>
      <w:keepNext/>
      <w:jc w:val="both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192F10"/>
    <w:pPr>
      <w:keepNext/>
      <w:jc w:val="right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6378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6378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Header">
    <w:name w:val="header"/>
    <w:basedOn w:val="Normal"/>
    <w:link w:val="HeaderChar"/>
    <w:uiPriority w:val="99"/>
    <w:rsid w:val="00192F1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6378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192F1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76378"/>
    <w:rPr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rsid w:val="00192F10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76378"/>
    <w:rPr>
      <w:sz w:val="24"/>
      <w:szCs w:val="24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192F10"/>
    <w:pPr>
      <w:ind w:left="360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76378"/>
    <w:rPr>
      <w:sz w:val="24"/>
      <w:szCs w:val="24"/>
      <w:lang w:eastAsia="en-US"/>
    </w:rPr>
  </w:style>
  <w:style w:type="paragraph" w:styleId="BodyText2">
    <w:name w:val="Body Text 2"/>
    <w:basedOn w:val="Normal"/>
    <w:link w:val="BodyText2Char"/>
    <w:uiPriority w:val="99"/>
    <w:rsid w:val="00192F10"/>
    <w:pPr>
      <w:jc w:val="both"/>
    </w:pPr>
    <w:rPr>
      <w:b/>
      <w:bCs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76378"/>
    <w:rPr>
      <w:sz w:val="24"/>
      <w:szCs w:val="24"/>
      <w:lang w:eastAsia="en-US"/>
    </w:rPr>
  </w:style>
  <w:style w:type="character" w:styleId="PageNumber">
    <w:name w:val="page number"/>
    <w:basedOn w:val="DefaultParagraphFont"/>
    <w:uiPriority w:val="99"/>
    <w:rsid w:val="00192F10"/>
  </w:style>
  <w:style w:type="paragraph" w:styleId="BalloonText">
    <w:name w:val="Balloon Text"/>
    <w:basedOn w:val="Normal"/>
    <w:link w:val="BalloonTextChar"/>
    <w:uiPriority w:val="99"/>
    <w:semiHidden/>
    <w:rsid w:val="00827E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6378"/>
    <w:rPr>
      <w:sz w:val="0"/>
      <w:szCs w:val="0"/>
      <w:lang w:eastAsia="en-US"/>
    </w:rPr>
  </w:style>
  <w:style w:type="paragraph" w:styleId="ListParagraph">
    <w:name w:val="List Paragraph"/>
    <w:basedOn w:val="Normal"/>
    <w:uiPriority w:val="99"/>
    <w:qFormat/>
    <w:rsid w:val="00CF21F6"/>
    <w:pPr>
      <w:ind w:left="720"/>
    </w:pPr>
  </w:style>
  <w:style w:type="character" w:styleId="IntenseReference">
    <w:name w:val="Intense Reference"/>
    <w:basedOn w:val="DefaultParagraphFont"/>
    <w:uiPriority w:val="32"/>
    <w:qFormat/>
    <w:rsid w:val="0033431A"/>
    <w:rPr>
      <w:b/>
      <w:bCs/>
      <w:smallCaps/>
      <w:color w:val="C0504D" w:themeColor="accent2"/>
      <w:spacing w:val="5"/>
      <w:u w:val="single"/>
    </w:rPr>
  </w:style>
  <w:style w:type="table" w:styleId="TableGrid">
    <w:name w:val="Table Grid"/>
    <w:basedOn w:val="TableNormal"/>
    <w:rsid w:val="00B835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C72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C72C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C72CC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72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72CC"/>
    <w:rPr>
      <w:b/>
      <w:bCs/>
      <w:lang w:eastAsia="en-US"/>
    </w:rPr>
  </w:style>
  <w:style w:type="paragraph" w:styleId="NoSpacing">
    <w:name w:val="No Spacing"/>
    <w:qFormat/>
    <w:rsid w:val="001D31AC"/>
    <w:rPr>
      <w:rFonts w:ascii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3607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8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8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3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BCD31-ED67-4675-B262-72071A572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D689D875</Template>
  <TotalTime>126</TotalTime>
  <Pages>2</Pages>
  <Words>639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UNCONFIRMED</vt:lpstr>
    </vt:vector>
  </TitlesOfParts>
  <Company>Bishop Grosseteste College</Company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UNCONFIRMED</dc:title>
  <dc:creator>User</dc:creator>
  <cp:lastModifiedBy>Emma Smeaton</cp:lastModifiedBy>
  <cp:revision>15</cp:revision>
  <cp:lastPrinted>2017-02-23T11:16:00Z</cp:lastPrinted>
  <dcterms:created xsi:type="dcterms:W3CDTF">2017-11-10T14:15:00Z</dcterms:created>
  <dcterms:modified xsi:type="dcterms:W3CDTF">2018-07-03T12:33:00Z</dcterms:modified>
</cp:coreProperties>
</file>